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18D4A" w14:textId="77777777" w:rsidR="41BC2B7D" w:rsidRDefault="41BC2B7D" w:rsidP="41BC2B7D">
      <w:pPr>
        <w:pStyle w:val="Title-CUDenver"/>
      </w:pPr>
    </w:p>
    <w:p w14:paraId="41762873" w14:textId="4C72FFF4" w:rsidR="00AD14DC" w:rsidRPr="00AD14DC" w:rsidRDefault="05119A08" w:rsidP="023446C0">
      <w:pPr>
        <w:pStyle w:val="TOC1-CUDenver"/>
        <w:rPr>
          <w:sz w:val="56"/>
          <w:szCs w:val="56"/>
        </w:rPr>
      </w:pPr>
      <w:r w:rsidRPr="023446C0">
        <w:rPr>
          <w:sz w:val="56"/>
          <w:szCs w:val="56"/>
        </w:rPr>
        <w:t>The AI Cheat Code Document</w:t>
      </w:r>
    </w:p>
    <w:p w14:paraId="1FB85F6D" w14:textId="0FC5E923" w:rsidR="023446C0" w:rsidRDefault="023446C0" w:rsidP="023446C0">
      <w:pPr>
        <w:pStyle w:val="Heading3"/>
        <w:rPr>
          <w:b/>
          <w:bCs/>
          <w:sz w:val="28"/>
          <w:szCs w:val="28"/>
        </w:rPr>
      </w:pPr>
    </w:p>
    <w:p w14:paraId="3E6B3CD2" w14:textId="7143104F" w:rsidR="05119A08" w:rsidRDefault="05119A08" w:rsidP="023446C0">
      <w:pPr>
        <w:pStyle w:val="Heading3"/>
      </w:pPr>
      <w:r w:rsidRPr="023446C0">
        <w:rPr>
          <w:b/>
          <w:bCs/>
          <w:sz w:val="28"/>
          <w:szCs w:val="28"/>
        </w:rPr>
        <w:t>A Staff Guide to Optimizing Productivity and Results</w:t>
      </w:r>
    </w:p>
    <w:p w14:paraId="0FAA5798" w14:textId="2A5ED319" w:rsidR="05119A08" w:rsidRDefault="05119A08" w:rsidP="023446C0">
      <w:pPr>
        <w:spacing w:after="240"/>
      </w:pPr>
      <w:r w:rsidRPr="023446C0">
        <w:t>An AI model is a powerful tool, but like any advanced tool, its output is only as good as the operator's instructions. A "prompt" is the instruction. This document provides the "cheat codes" (a set of frameworks and techniques) to move from basic, generic answers to expert-level, actionable results.</w:t>
      </w:r>
    </w:p>
    <w:p w14:paraId="1CE0162E" w14:textId="70F77F8C" w:rsidR="023446C0" w:rsidRDefault="023446C0"/>
    <w:p w14:paraId="1DDD517A" w14:textId="4F146E9F" w:rsidR="05119A08" w:rsidRDefault="05119A08" w:rsidP="023446C0">
      <w:pPr>
        <w:pStyle w:val="Heading3"/>
        <w:spacing w:before="0" w:after="281"/>
      </w:pPr>
      <w:r w:rsidRPr="023446C0">
        <w:rPr>
          <w:b/>
          <w:bCs/>
          <w:sz w:val="28"/>
          <w:szCs w:val="28"/>
        </w:rPr>
        <w:t>Part 1: The 3 Foundational "Cheat Codes" (The RTF Framework)</w:t>
      </w:r>
    </w:p>
    <w:p w14:paraId="6D366A25" w14:textId="491972EB" w:rsidR="05119A08" w:rsidRDefault="05119A08" w:rsidP="023446C0">
      <w:pPr>
        <w:spacing w:after="240"/>
      </w:pPr>
      <w:r w:rsidRPr="023446C0">
        <w:t xml:space="preserve">For 90% of your daily tasks, a simple three-part framework is all you need. If you only remember one thing, remember </w:t>
      </w:r>
      <w:r w:rsidRPr="023446C0">
        <w:rPr>
          <w:b/>
          <w:bCs/>
        </w:rPr>
        <w:t>RTF</w:t>
      </w:r>
      <w:r w:rsidRPr="023446C0">
        <w:t>.</w:t>
      </w:r>
    </w:p>
    <w:p w14:paraId="291B579A" w14:textId="4763539D" w:rsidR="05119A08" w:rsidRDefault="05119A08" w:rsidP="023446C0">
      <w:pPr>
        <w:pStyle w:val="ListParagraph"/>
        <w:numPr>
          <w:ilvl w:val="0"/>
          <w:numId w:val="5"/>
        </w:numPr>
        <w:spacing w:before="240" w:after="240"/>
      </w:pPr>
      <w:r w:rsidRPr="023446C0">
        <w:rPr>
          <w:b/>
          <w:bCs/>
        </w:rPr>
        <w:t>(R)ole:</w:t>
      </w:r>
      <w:r w:rsidRPr="023446C0">
        <w:t xml:space="preserve"> Assign the AI a persona or expertise. This is the single most effective way to change the tone, style, and depth of the response.</w:t>
      </w:r>
    </w:p>
    <w:p w14:paraId="176071B7" w14:textId="12750714" w:rsidR="05119A08" w:rsidRDefault="05119A08" w:rsidP="023446C0">
      <w:pPr>
        <w:pStyle w:val="ListParagraph"/>
        <w:numPr>
          <w:ilvl w:val="0"/>
          <w:numId w:val="5"/>
        </w:numPr>
        <w:spacing w:before="240" w:after="240"/>
      </w:pPr>
      <w:r w:rsidRPr="023446C0">
        <w:rPr>
          <w:b/>
          <w:bCs/>
        </w:rPr>
        <w:t>(T)ask:</w:t>
      </w:r>
      <w:r w:rsidRPr="023446C0">
        <w:t xml:space="preserve"> State the specific, actionable verb you want it to perform.</w:t>
      </w:r>
    </w:p>
    <w:p w14:paraId="2ED97A16" w14:textId="5EF19575" w:rsidR="05119A08" w:rsidRDefault="05119A08" w:rsidP="023446C0">
      <w:pPr>
        <w:pStyle w:val="ListParagraph"/>
        <w:numPr>
          <w:ilvl w:val="0"/>
          <w:numId w:val="5"/>
        </w:numPr>
        <w:spacing w:before="240" w:after="240"/>
      </w:pPr>
      <w:r w:rsidRPr="023446C0">
        <w:rPr>
          <w:b/>
          <w:bCs/>
        </w:rPr>
        <w:t>(F)ormat:</w:t>
      </w:r>
      <w:r w:rsidRPr="023446C0">
        <w:t xml:space="preserve"> Define the exact structure of the output you need.</w:t>
      </w:r>
    </w:p>
    <w:p w14:paraId="62866927" w14:textId="58A17AA0" w:rsidR="05119A08" w:rsidRDefault="05119A08" w:rsidP="023446C0">
      <w:pPr>
        <w:pStyle w:val="Heading4"/>
        <w:spacing w:before="0" w:beforeAutospacing="0" w:after="319" w:afterAutospacing="0"/>
      </w:pPr>
      <w:r w:rsidRPr="023446C0">
        <w:t>How It Works:</w:t>
      </w:r>
    </w:p>
    <w:tbl>
      <w:tblPr>
        <w:tblW w:w="0" w:type="auto"/>
        <w:tblLayout w:type="fixed"/>
        <w:tblLook w:val="06A0" w:firstRow="1" w:lastRow="0" w:firstColumn="1" w:lastColumn="0" w:noHBand="1" w:noVBand="1"/>
      </w:tblPr>
      <w:tblGrid>
        <w:gridCol w:w="1664"/>
        <w:gridCol w:w="7696"/>
      </w:tblGrid>
      <w:tr w:rsidR="023446C0" w14:paraId="133C08F7" w14:textId="77777777" w:rsidTr="023446C0">
        <w:trPr>
          <w:trHeight w:val="300"/>
        </w:trPr>
        <w:tc>
          <w:tcPr>
            <w:tcW w:w="1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76084" w14:textId="6AD107F8" w:rsidR="023446C0" w:rsidRDefault="023446C0" w:rsidP="023446C0">
            <w:r w:rsidRPr="023446C0">
              <w:rPr>
                <w:b/>
                <w:bCs/>
              </w:rPr>
              <w:t>Vague Prompt (Low-Value)</w:t>
            </w:r>
          </w:p>
        </w:tc>
        <w:tc>
          <w:tcPr>
            <w:tcW w:w="7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F22C5" w14:textId="4E423205" w:rsidR="023446C0" w:rsidRDefault="023446C0" w:rsidP="023446C0">
            <w:r w:rsidRPr="023446C0">
              <w:rPr>
                <w:b/>
                <w:bCs/>
              </w:rPr>
              <w:t>RTF "Cheat Code" (High-Value)</w:t>
            </w:r>
          </w:p>
        </w:tc>
      </w:tr>
      <w:tr w:rsidR="023446C0" w14:paraId="537E1432" w14:textId="77777777" w:rsidTr="023446C0">
        <w:trPr>
          <w:trHeight w:val="300"/>
        </w:trPr>
        <w:tc>
          <w:tcPr>
            <w:tcW w:w="1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177EB" w14:textId="1C9C88CD" w:rsidR="023446C0" w:rsidRDefault="023446C0" w:rsidP="023446C0">
            <w:r>
              <w:t>"Write about our new travel policy."</w:t>
            </w:r>
          </w:p>
        </w:tc>
        <w:tc>
          <w:tcPr>
            <w:tcW w:w="7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19B2C" w14:textId="097820DE" w:rsidR="023446C0" w:rsidRDefault="023446C0" w:rsidP="023446C0">
            <w:r w:rsidRPr="023446C0">
              <w:rPr>
                <w:b/>
                <w:bCs/>
              </w:rPr>
              <w:t>(R)ole:</w:t>
            </w:r>
            <w:r>
              <w:t xml:space="preserve"> Act as our internal HR communications manager. </w:t>
            </w:r>
          </w:p>
          <w:p w14:paraId="3CBB3A5B" w14:textId="55D722C0" w:rsidR="023446C0" w:rsidRDefault="023446C0" w:rsidP="023446C0"/>
          <w:p w14:paraId="0C031FEB" w14:textId="5C87C64F" w:rsidR="023446C0" w:rsidRDefault="023446C0" w:rsidP="023446C0">
            <w:r w:rsidRPr="023446C0">
              <w:rPr>
                <w:b/>
                <w:bCs/>
              </w:rPr>
              <w:t>(T)ask:</w:t>
            </w:r>
            <w:r>
              <w:t xml:space="preserve"> Draft a clear, professional email to all staff explaining the two key changes to the new travel request policy (the 7-day advance notice and the new portal). </w:t>
            </w:r>
          </w:p>
          <w:p w14:paraId="702D97D7" w14:textId="4BA2D6CE" w:rsidR="023446C0" w:rsidRDefault="023446C0" w:rsidP="023446C0"/>
          <w:p w14:paraId="2DBBA241" w14:textId="221402CA" w:rsidR="023446C0" w:rsidRDefault="023446C0" w:rsidP="023446C0">
            <w:r w:rsidRPr="023446C0">
              <w:rPr>
                <w:b/>
                <w:bCs/>
              </w:rPr>
              <w:t>(F)ormat:</w:t>
            </w:r>
            <w:r>
              <w:t xml:space="preserve"> The output must be a single email, starting with "Dear Team," and using bullet points for the key changes.</w:t>
            </w:r>
          </w:p>
        </w:tc>
      </w:tr>
      <w:tr w:rsidR="023446C0" w14:paraId="368DCCEE" w14:textId="77777777" w:rsidTr="023446C0">
        <w:trPr>
          <w:trHeight w:val="300"/>
        </w:trPr>
        <w:tc>
          <w:tcPr>
            <w:tcW w:w="1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0B62D" w14:textId="123B9FAE" w:rsidR="023446C0" w:rsidRDefault="023446C0" w:rsidP="023446C0">
            <w:r>
              <w:t>"Give me some marketing ideas."</w:t>
            </w:r>
          </w:p>
        </w:tc>
        <w:tc>
          <w:tcPr>
            <w:tcW w:w="7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4F20A" w14:textId="63894095" w:rsidR="023446C0" w:rsidRDefault="023446C0" w:rsidP="023446C0">
            <w:r w:rsidRPr="023446C0">
              <w:rPr>
                <w:b/>
                <w:bCs/>
              </w:rPr>
              <w:t>(R)ole:</w:t>
            </w:r>
            <w:r>
              <w:t xml:space="preserve"> Act as a senior marketing strategist. </w:t>
            </w:r>
          </w:p>
          <w:p w14:paraId="6542ABFE" w14:textId="500B5AAD" w:rsidR="023446C0" w:rsidRDefault="023446C0" w:rsidP="023446C0"/>
          <w:p w14:paraId="2DC16A30" w14:textId="56370FD6" w:rsidR="023446C0" w:rsidRDefault="023446C0" w:rsidP="023446C0">
            <w:r w:rsidRPr="023446C0">
              <w:rPr>
                <w:b/>
                <w:bCs/>
              </w:rPr>
              <w:t>(T)ask:</w:t>
            </w:r>
            <w:r>
              <w:t xml:space="preserve"> Generate 5 creative, low-budget marketing ideas for our "Welcome Week" initiative. </w:t>
            </w:r>
          </w:p>
          <w:p w14:paraId="26AFB611" w14:textId="562E3FB4" w:rsidR="023446C0" w:rsidRDefault="023446C0" w:rsidP="023446C0"/>
          <w:p w14:paraId="08E6B133" w14:textId="39253F3D" w:rsidR="023446C0" w:rsidRDefault="023446C0" w:rsidP="023446C0">
            <w:r w:rsidRPr="023446C0">
              <w:rPr>
                <w:b/>
                <w:bCs/>
              </w:rPr>
              <w:t>(F)ormat:</w:t>
            </w:r>
            <w:r>
              <w:t xml:space="preserve"> Present these ideas in a table with two columns: "Idea" and "Target Audience."</w:t>
            </w:r>
          </w:p>
        </w:tc>
      </w:tr>
    </w:tbl>
    <w:p w14:paraId="21C91F58" w14:textId="5B12E888" w:rsidR="023446C0" w:rsidRDefault="023446C0"/>
    <w:p w14:paraId="2AFC183E" w14:textId="777A8603" w:rsidR="05119A08" w:rsidRDefault="05119A08" w:rsidP="023446C0">
      <w:pPr>
        <w:pStyle w:val="Heading3"/>
        <w:spacing w:before="0" w:after="281"/>
      </w:pPr>
      <w:r w:rsidRPr="023446C0">
        <w:rPr>
          <w:b/>
          <w:bCs/>
          <w:sz w:val="28"/>
          <w:szCs w:val="28"/>
        </w:rPr>
        <w:t>Part 2: The Master Prompt Template</w:t>
      </w:r>
    </w:p>
    <w:p w14:paraId="64412DBC" w14:textId="1A03371E" w:rsidR="05119A08" w:rsidRDefault="05119A08" w:rsidP="023446C0">
      <w:pPr>
        <w:spacing w:after="240"/>
      </w:pPr>
      <w:r w:rsidRPr="023446C0">
        <w:t xml:space="preserve">For complex tasks, expand the RTF framework with </w:t>
      </w:r>
      <w:r w:rsidRPr="023446C0">
        <w:rPr>
          <w:b/>
          <w:bCs/>
        </w:rPr>
        <w:t>Context</w:t>
      </w:r>
      <w:r w:rsidRPr="023446C0">
        <w:t xml:space="preserve"> and </w:t>
      </w:r>
      <w:r w:rsidRPr="023446C0">
        <w:rPr>
          <w:b/>
          <w:bCs/>
        </w:rPr>
        <w:t>Constraints</w:t>
      </w:r>
      <w:r w:rsidRPr="023446C0">
        <w:t>. This template can be copied and pasted for any major request.</w:t>
      </w:r>
    </w:p>
    <w:p w14:paraId="16A3B06F" w14:textId="6442799A" w:rsidR="05119A08" w:rsidRDefault="05119A08" w:rsidP="023446C0">
      <w:pPr>
        <w:spacing w:after="240"/>
      </w:pPr>
      <w:r w:rsidRPr="023446C0">
        <w:rPr>
          <w:b/>
          <w:bCs/>
        </w:rPr>
        <w:t>(Role):</w:t>
      </w:r>
      <w:r w:rsidRPr="023446C0">
        <w:t xml:space="preserve"> You are a [Insert Persona/Job Title, e.g., "a senior data analyst," "an expert copywriter," "a helpful project manager"].</w:t>
      </w:r>
    </w:p>
    <w:p w14:paraId="70F29226" w14:textId="2FB072DC" w:rsidR="05119A08" w:rsidRDefault="05119A08" w:rsidP="023446C0">
      <w:pPr>
        <w:spacing w:after="240"/>
      </w:pPr>
      <w:r w:rsidRPr="023446C0">
        <w:rPr>
          <w:b/>
          <w:bCs/>
        </w:rPr>
        <w:t>(Task):</w:t>
      </w:r>
      <w:r w:rsidRPr="023446C0">
        <w:t xml:space="preserve"> Your task is to [Insert Specific Action, e.g., "analyze the following data," "write a project kickoff email," "brainstorm 5 solutions"].</w:t>
      </w:r>
    </w:p>
    <w:p w14:paraId="1B08835B" w14:textId="32E4718D" w:rsidR="05119A08" w:rsidRDefault="05119A08" w:rsidP="023446C0">
      <w:pPr>
        <w:spacing w:after="240"/>
      </w:pPr>
      <w:r w:rsidRPr="023446C0">
        <w:rPr>
          <w:b/>
          <w:bCs/>
        </w:rPr>
        <w:t>(Context):</w:t>
      </w:r>
      <w:r w:rsidRPr="023446C0">
        <w:t xml:space="preserve"> The goal is [Explain the "Why"]. The audience for this output is [Describe the Audience, e.g., "department heads," "new employees," "external clients"].</w:t>
      </w:r>
    </w:p>
    <w:p w14:paraId="1F80FAA4" w14:textId="469C9854" w:rsidR="05119A08" w:rsidRDefault="05119A08" w:rsidP="023446C0">
      <w:pPr>
        <w:spacing w:after="240"/>
      </w:pPr>
      <w:r w:rsidRPr="023446C0">
        <w:rPr>
          <w:b/>
          <w:bCs/>
        </w:rPr>
        <w:t>(Constraints):</w:t>
      </w:r>
      <w:r w:rsidRPr="023446C0">
        <w:t xml:space="preserve"> The tone must be [e.g., "professional and formal," "friendly and encouraging"]. Do not [e.g., "use technical jargon," "exceed 300 words"].</w:t>
      </w:r>
    </w:p>
    <w:p w14:paraId="17925A27" w14:textId="7CF342E0" w:rsidR="05119A08" w:rsidRDefault="05119A08" w:rsidP="023446C0">
      <w:pPr>
        <w:spacing w:after="240"/>
      </w:pPr>
      <w:r w:rsidRPr="023446C0">
        <w:rPr>
          <w:b/>
          <w:bCs/>
        </w:rPr>
        <w:t>(Format):</w:t>
      </w:r>
      <w:r w:rsidRPr="023446C0">
        <w:t xml:space="preserve"> The output must be a [e.g., "numbered list," "JSON object," "Markdown table," "step-by-step guide"].</w:t>
      </w:r>
    </w:p>
    <w:p w14:paraId="6DEE8E29" w14:textId="5D302E2D" w:rsidR="05119A08" w:rsidRDefault="05119A08" w:rsidP="023446C0">
      <w:pPr>
        <w:spacing w:after="240"/>
      </w:pPr>
      <w:r w:rsidRPr="023446C0">
        <w:t>(Input Data):</w:t>
      </w:r>
    </w:p>
    <w:p w14:paraId="57B470DC" w14:textId="59CE20CA" w:rsidR="05119A08" w:rsidRDefault="05119A08" w:rsidP="023446C0">
      <w:pPr>
        <w:spacing w:after="240"/>
      </w:pPr>
      <w:r w:rsidRPr="023446C0">
        <w:t>[If you are providing data to analyze or summarize, paste it here]</w:t>
      </w:r>
    </w:p>
    <w:p w14:paraId="25A2D936" w14:textId="38F8CB89" w:rsidR="023446C0" w:rsidRDefault="023446C0"/>
    <w:p w14:paraId="36C73A69" w14:textId="10C4B74E" w:rsidR="05119A08" w:rsidRDefault="05119A08" w:rsidP="023446C0">
      <w:pPr>
        <w:pStyle w:val="Heading3"/>
        <w:spacing w:before="0" w:after="281"/>
      </w:pPr>
      <w:r w:rsidRPr="023446C0">
        <w:rPr>
          <w:b/>
          <w:bCs/>
          <w:sz w:val="28"/>
          <w:szCs w:val="28"/>
        </w:rPr>
        <w:t>Part 3: Advanced "Cheat Codes" (Pro-Level)</w:t>
      </w:r>
    </w:p>
    <w:p w14:paraId="5350521B" w14:textId="779A13B8" w:rsidR="05119A08" w:rsidRDefault="05119A08" w:rsidP="023446C0">
      <w:pPr>
        <w:spacing w:after="240"/>
      </w:pPr>
      <w:r w:rsidRPr="023446C0">
        <w:t>Use these techniques to solve complex problems or teach the AI to handle novel tasks.</w:t>
      </w:r>
    </w:p>
    <w:p w14:paraId="74B33191" w14:textId="73455AC9" w:rsidR="05119A08" w:rsidRDefault="05119A08" w:rsidP="023446C0">
      <w:pPr>
        <w:pStyle w:val="Heading4"/>
        <w:spacing w:before="0" w:beforeAutospacing="0" w:after="319" w:afterAutospacing="0"/>
      </w:pPr>
      <w:r w:rsidRPr="023446C0">
        <w:t>1. The "Chain-of-Thought" (CoT) Code</w:t>
      </w:r>
    </w:p>
    <w:p w14:paraId="510864F9" w14:textId="349DB03F" w:rsidR="05119A08" w:rsidRDefault="05119A08" w:rsidP="023446C0">
      <w:pPr>
        <w:spacing w:after="240"/>
      </w:pPr>
      <w:r w:rsidRPr="023446C0">
        <w:rPr>
          <w:b/>
          <w:bCs/>
        </w:rPr>
        <w:t>When to Use:</w:t>
      </w:r>
      <w:r w:rsidRPr="023446C0">
        <w:t xml:space="preserve"> When you have a complex problem, a logic puzzle, or a math question, and the AI keeps giving you the wrong answer.</w:t>
      </w:r>
    </w:p>
    <w:p w14:paraId="47A83AF1" w14:textId="78420AD7" w:rsidR="05119A08" w:rsidRDefault="05119A08" w:rsidP="023446C0">
      <w:pPr>
        <w:spacing w:after="240"/>
      </w:pPr>
      <w:r w:rsidRPr="023446C0">
        <w:t>By default, an AI will try to give you the answer in one shot. This "cheat code" forces it to slow down and show its work, which dramatically increases its accuracy.</w:t>
      </w:r>
    </w:p>
    <w:p w14:paraId="0CB26056" w14:textId="6AA866DA" w:rsidR="05119A08" w:rsidRDefault="05119A08" w:rsidP="023446C0">
      <w:pPr>
        <w:pStyle w:val="ListParagraph"/>
        <w:numPr>
          <w:ilvl w:val="0"/>
          <w:numId w:val="4"/>
        </w:numPr>
        <w:spacing w:before="240" w:after="240"/>
      </w:pPr>
      <w:r w:rsidRPr="023446C0">
        <w:rPr>
          <w:b/>
          <w:bCs/>
        </w:rPr>
        <w:t>The Code:</w:t>
      </w:r>
      <w:r w:rsidRPr="023446C0">
        <w:t xml:space="preserve"> Simply add the phrase </w:t>
      </w:r>
      <w:r w:rsidRPr="023446C0">
        <w:rPr>
          <w:b/>
          <w:bCs/>
        </w:rPr>
        <w:t>"Let's think step-by-step."</w:t>
      </w:r>
      <w:r w:rsidRPr="023446C0">
        <w:t xml:space="preserve"> at the end of your prompt.</w:t>
      </w:r>
    </w:p>
    <w:p w14:paraId="2F92C844" w14:textId="57129BEB" w:rsidR="05119A08" w:rsidRDefault="05119A08" w:rsidP="023446C0">
      <w:pPr>
        <w:pStyle w:val="Heading4"/>
        <w:spacing w:before="0" w:beforeAutospacing="0" w:after="319" w:afterAutospacing="0"/>
      </w:pPr>
      <w:r w:rsidRPr="023446C0">
        <w:t>2. The "Few-Shot" Learning Code</w:t>
      </w:r>
    </w:p>
    <w:p w14:paraId="02E6799B" w14:textId="00C5F03D" w:rsidR="05119A08" w:rsidRDefault="05119A08" w:rsidP="023446C0">
      <w:pPr>
        <w:spacing w:after="240"/>
      </w:pPr>
      <w:r w:rsidRPr="023446C0">
        <w:rPr>
          <w:b/>
          <w:bCs/>
        </w:rPr>
        <w:t>When to Use:</w:t>
      </w:r>
      <w:r w:rsidRPr="023446C0">
        <w:t xml:space="preserve"> When you need the AI to follow a very specific, custom format or tone that is hard to describe.</w:t>
      </w:r>
    </w:p>
    <w:p w14:paraId="22869D98" w14:textId="2CE63BB8" w:rsidR="05119A08" w:rsidRDefault="05119A08" w:rsidP="023446C0">
      <w:pPr>
        <w:spacing w:after="240"/>
      </w:pPr>
      <w:r w:rsidRPr="023446C0">
        <w:t xml:space="preserve">"Few-shot" (or "one-shot") prompting means you </w:t>
      </w:r>
      <w:r w:rsidRPr="023446C0">
        <w:rPr>
          <w:i/>
          <w:iCs/>
        </w:rPr>
        <w:t>show</w:t>
      </w:r>
      <w:r w:rsidRPr="023446C0">
        <w:t xml:space="preserve"> the AI what you want by providing 1-3 examples, rather than just </w:t>
      </w:r>
      <w:r w:rsidRPr="023446C0">
        <w:rPr>
          <w:i/>
          <w:iCs/>
        </w:rPr>
        <w:t>telling</w:t>
      </w:r>
      <w:r w:rsidRPr="023446C0">
        <w:t xml:space="preserve"> it.</w:t>
      </w:r>
    </w:p>
    <w:p w14:paraId="3993E1F3" w14:textId="497C0F86" w:rsidR="05119A08" w:rsidRDefault="05119A08" w:rsidP="023446C0">
      <w:pPr>
        <w:pStyle w:val="ListParagraph"/>
        <w:numPr>
          <w:ilvl w:val="0"/>
          <w:numId w:val="3"/>
        </w:numPr>
        <w:spacing w:before="240" w:after="240"/>
        <w:rPr>
          <w:b/>
          <w:bCs/>
        </w:rPr>
      </w:pPr>
      <w:r w:rsidRPr="023446C0">
        <w:rPr>
          <w:b/>
          <w:bCs/>
        </w:rPr>
        <w:t>The Code:</w:t>
      </w:r>
    </w:p>
    <w:p w14:paraId="7341F97D" w14:textId="13CE63E1" w:rsidR="05119A08" w:rsidRDefault="05119A08" w:rsidP="023446C0">
      <w:pPr>
        <w:spacing w:after="240"/>
      </w:pPr>
      <w:r w:rsidRPr="023446C0">
        <w:t>"I am going to provide you with 2 examples of how to format a project update. Your task is to write a new project update for 'Project Phoenix' in the exact same format.</w:t>
      </w:r>
      <w:r w:rsidR="7639F7C6" w:rsidRPr="023446C0">
        <w:t xml:space="preserve"> </w:t>
      </w:r>
      <w:r w:rsidRPr="023446C0">
        <w:t>Example 1:</w:t>
      </w:r>
      <w:r w:rsidR="563FC10B" w:rsidRPr="023446C0">
        <w:rPr>
          <w:rFonts w:eastAsia="Arial" w:cs="Arial"/>
          <w:szCs w:val="20"/>
        </w:rPr>
        <w:t xml:space="preserve"> Project: Project Alpha Status: Green Blocker: None </w:t>
      </w:r>
      <w:r w:rsidR="563FC10B" w:rsidRPr="023446C0">
        <w:rPr>
          <w:rFonts w:eastAsia="Arial" w:cs="Arial"/>
          <w:b/>
          <w:bCs/>
          <w:szCs w:val="20"/>
        </w:rPr>
        <w:t>Example 2:</w:t>
      </w:r>
      <w:r w:rsidR="563FC10B" w:rsidRPr="023446C0">
        <w:rPr>
          <w:rFonts w:eastAsia="Arial" w:cs="Arial"/>
          <w:szCs w:val="20"/>
        </w:rPr>
        <w:t xml:space="preserve"> Project: Project Beta Status: Yellow Blocker: Awaiting vendor contract. </w:t>
      </w:r>
      <w:r w:rsidR="563FC10B" w:rsidRPr="023446C0">
        <w:rPr>
          <w:rFonts w:eastAsia="Arial" w:cs="Arial"/>
          <w:b/>
          <w:bCs/>
          <w:szCs w:val="20"/>
        </w:rPr>
        <w:t>New Update to Write:</w:t>
      </w:r>
      <w:r w:rsidR="563FC10B" w:rsidRPr="023446C0">
        <w:rPr>
          <w:rFonts w:eastAsia="Arial" w:cs="Arial"/>
          <w:szCs w:val="20"/>
        </w:rPr>
        <w:t xml:space="preserve"> Project: Project Phoenix Status: [You fill this in] Blocker: [You fill this in]"</w:t>
      </w:r>
    </w:p>
    <w:p w14:paraId="72A8B30C" w14:textId="213393E5" w:rsidR="05119A08" w:rsidRDefault="05119A08" w:rsidP="023446C0">
      <w:pPr>
        <w:pStyle w:val="Heading4"/>
        <w:spacing w:before="0" w:beforeAutospacing="0" w:after="319" w:afterAutospacing="0"/>
      </w:pPr>
      <w:r w:rsidRPr="023446C0">
        <w:t>3. The "Devil's Advocate" Code</w:t>
      </w:r>
    </w:p>
    <w:p w14:paraId="5DDA78C3" w14:textId="7F3C4F9C" w:rsidR="05119A08" w:rsidRDefault="05119A08" w:rsidP="023446C0">
      <w:pPr>
        <w:spacing w:after="240"/>
      </w:pPr>
      <w:r w:rsidRPr="023446C0">
        <w:rPr>
          <w:b/>
          <w:bCs/>
        </w:rPr>
        <w:t>When to Use:</w:t>
      </w:r>
      <w:r w:rsidRPr="023446C0">
        <w:t xml:space="preserve"> When you are brainstorming an idea and want to find its weaknesses </w:t>
      </w:r>
      <w:r w:rsidRPr="023446C0">
        <w:rPr>
          <w:i/>
          <w:iCs/>
        </w:rPr>
        <w:t>before</w:t>
      </w:r>
      <w:r w:rsidRPr="023446C0">
        <w:t xml:space="preserve"> you present it to your team.</w:t>
      </w:r>
    </w:p>
    <w:p w14:paraId="4B3DC096" w14:textId="1856A85A" w:rsidR="05119A08" w:rsidRDefault="05119A08" w:rsidP="023446C0">
      <w:pPr>
        <w:pStyle w:val="ListParagraph"/>
        <w:numPr>
          <w:ilvl w:val="0"/>
          <w:numId w:val="2"/>
        </w:numPr>
        <w:spacing w:before="240" w:after="240"/>
        <w:rPr>
          <w:b/>
          <w:bCs/>
        </w:rPr>
      </w:pPr>
      <w:r w:rsidRPr="023446C0">
        <w:rPr>
          <w:b/>
          <w:bCs/>
        </w:rPr>
        <w:t>The Code:</w:t>
      </w:r>
    </w:p>
    <w:p w14:paraId="3E67BF7E" w14:textId="0B31EDC9" w:rsidR="2315E99B" w:rsidRDefault="2315E99B" w:rsidP="023446C0">
      <w:r w:rsidRPr="023446C0">
        <w:rPr>
          <w:rFonts w:eastAsia="Arial" w:cs="Arial"/>
          <w:szCs w:val="20"/>
        </w:rPr>
        <w:t xml:space="preserve">"You are a 'Devil's Advocate' and a skeptical business analyst. Your task is to critique the following idea. Find every potential weakness, flaw, and risk. </w:t>
      </w:r>
      <w:r w:rsidRPr="023446C0">
        <w:rPr>
          <w:rFonts w:eastAsia="Arial" w:cs="Arial"/>
          <w:b/>
          <w:bCs/>
          <w:szCs w:val="20"/>
        </w:rPr>
        <w:t>Idea:</w:t>
      </w:r>
      <w:r w:rsidRPr="023446C0">
        <w:rPr>
          <w:rFonts w:eastAsia="Arial" w:cs="Arial"/>
          <w:szCs w:val="20"/>
        </w:rPr>
        <w:t xml:space="preserve"> [Describe your new idea or proposal here]."</w:t>
      </w:r>
    </w:p>
    <w:p w14:paraId="0290564E" w14:textId="04DFF3D4" w:rsidR="023446C0" w:rsidRDefault="023446C0" w:rsidP="023446C0">
      <w:pPr>
        <w:rPr>
          <w:rFonts w:eastAsia="Arial" w:cs="Arial"/>
          <w:szCs w:val="20"/>
        </w:rPr>
      </w:pPr>
    </w:p>
    <w:p w14:paraId="7F9E4734" w14:textId="603EF463" w:rsidR="05119A08" w:rsidRDefault="05119A08" w:rsidP="023446C0">
      <w:pPr>
        <w:pStyle w:val="Heading3"/>
        <w:spacing w:before="0" w:after="281"/>
      </w:pPr>
      <w:r w:rsidRPr="023446C0">
        <w:rPr>
          <w:b/>
          <w:bCs/>
          <w:sz w:val="28"/>
          <w:szCs w:val="28"/>
        </w:rPr>
        <w:t>Part 4: Quick-Reference "Cheat Codes" by Task</w:t>
      </w:r>
    </w:p>
    <w:p w14:paraId="7F733261" w14:textId="0148D635" w:rsidR="05119A08" w:rsidRDefault="05119A08" w:rsidP="023446C0">
      <w:pPr>
        <w:spacing w:after="240"/>
      </w:pPr>
      <w:r w:rsidRPr="023446C0">
        <w:t>Copy and paste these templates for common professional tasks.</w:t>
      </w:r>
    </w:p>
    <w:tbl>
      <w:tblPr>
        <w:tblW w:w="0" w:type="auto"/>
        <w:tblLayout w:type="fixed"/>
        <w:tblLook w:val="06A0" w:firstRow="1" w:lastRow="0" w:firstColumn="1" w:lastColumn="0" w:noHBand="1" w:noVBand="1"/>
      </w:tblPr>
      <w:tblGrid>
        <w:gridCol w:w="1605"/>
        <w:gridCol w:w="7755"/>
      </w:tblGrid>
      <w:tr w:rsidR="023446C0" w14:paraId="10705D38" w14:textId="77777777" w:rsidTr="023446C0">
        <w:trPr>
          <w:trHeight w:val="300"/>
        </w:trPr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158E3" w14:textId="2C6E81E1" w:rsidR="023446C0" w:rsidRDefault="023446C0" w:rsidP="023446C0">
            <w:r w:rsidRPr="023446C0">
              <w:rPr>
                <w:b/>
                <w:bCs/>
              </w:rPr>
              <w:t>Task</w:t>
            </w:r>
          </w:p>
        </w:tc>
        <w:tc>
          <w:tcPr>
            <w:tcW w:w="7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97D9E" w14:textId="19B8EF8F" w:rsidR="023446C0" w:rsidRDefault="023446C0" w:rsidP="023446C0">
            <w:r w:rsidRPr="023446C0">
              <w:rPr>
                <w:b/>
                <w:bCs/>
              </w:rPr>
              <w:t>Cheat Code Prompt</w:t>
            </w:r>
          </w:p>
        </w:tc>
      </w:tr>
      <w:tr w:rsidR="023446C0" w14:paraId="3ABCEA57" w14:textId="77777777" w:rsidTr="023446C0">
        <w:trPr>
          <w:trHeight w:val="300"/>
        </w:trPr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45439" w14:textId="28C783B3" w:rsidR="023446C0" w:rsidRDefault="023446C0" w:rsidP="023446C0">
            <w:r w:rsidRPr="023446C0">
              <w:rPr>
                <w:b/>
                <w:bCs/>
              </w:rPr>
              <w:t>Summarizing</w:t>
            </w:r>
          </w:p>
        </w:tc>
        <w:tc>
          <w:tcPr>
            <w:tcW w:w="7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A29F5" w14:textId="0B79486E" w:rsidR="023446C0" w:rsidRDefault="023446C0" w:rsidP="023446C0">
            <w:r>
              <w:t>"Summarize the text below into a 5-bullet-point list, written for a senior executive. Extract all key decisions and action items."</w:t>
            </w:r>
          </w:p>
        </w:tc>
      </w:tr>
      <w:tr w:rsidR="023446C0" w14:paraId="6AAF9C80" w14:textId="77777777" w:rsidTr="023446C0">
        <w:trPr>
          <w:trHeight w:val="300"/>
        </w:trPr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6E07C" w14:textId="4A148ECC" w:rsidR="023446C0" w:rsidRDefault="023446C0" w:rsidP="023446C0">
            <w:r w:rsidRPr="023446C0">
              <w:rPr>
                <w:b/>
                <w:bCs/>
              </w:rPr>
              <w:t>Writing</w:t>
            </w:r>
          </w:p>
        </w:tc>
        <w:tc>
          <w:tcPr>
            <w:tcW w:w="7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2104E" w14:textId="7C03C458" w:rsidR="023446C0" w:rsidRDefault="023446C0" w:rsidP="023446C0">
            <w:r>
              <w:t>"Act as a professional copywriter. Rewrite the following paragraph to be more persuasive, clear, and concise. The audience is [Audience]."</w:t>
            </w:r>
          </w:p>
        </w:tc>
      </w:tr>
      <w:tr w:rsidR="023446C0" w14:paraId="417DEB23" w14:textId="77777777" w:rsidTr="023446C0">
        <w:trPr>
          <w:trHeight w:val="300"/>
        </w:trPr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27FF1" w14:textId="1CACAE90" w:rsidR="023446C0" w:rsidRDefault="023446C0" w:rsidP="023446C0">
            <w:r w:rsidRPr="023446C0">
              <w:rPr>
                <w:b/>
                <w:bCs/>
              </w:rPr>
              <w:t>Emailing</w:t>
            </w:r>
          </w:p>
        </w:tc>
        <w:tc>
          <w:tcPr>
            <w:tcW w:w="7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CB09B" w14:textId="1007F3E2" w:rsidR="023446C0" w:rsidRDefault="023446C0" w:rsidP="023446C0">
            <w:r>
              <w:t>"Draft a polite and professional email to [Recipient]. The goal is to [Your Goal, e.g., 'ask for a 2-day deadline extension']. Provide a brief, one-sentence reason."</w:t>
            </w:r>
          </w:p>
        </w:tc>
      </w:tr>
      <w:tr w:rsidR="023446C0" w14:paraId="6D94C28C" w14:textId="77777777" w:rsidTr="023446C0">
        <w:trPr>
          <w:trHeight w:val="300"/>
        </w:trPr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B79C0" w14:textId="7DB367F7" w:rsidR="023446C0" w:rsidRDefault="023446C0" w:rsidP="023446C0">
            <w:r w:rsidRPr="023446C0">
              <w:rPr>
                <w:b/>
                <w:bCs/>
              </w:rPr>
              <w:t>Analyzing</w:t>
            </w:r>
          </w:p>
        </w:tc>
        <w:tc>
          <w:tcPr>
            <w:tcW w:w="7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65F97" w14:textId="3A1BFD7F" w:rsidR="023446C0" w:rsidRDefault="023446C0" w:rsidP="023446C0">
            <w:r>
              <w:t>"Analyze my top 3 competitors ([A], [B], [C]) in [Area, e.g., 'social media marketing']. Create a table showing 1 strength and 1 weakness for each."</w:t>
            </w:r>
          </w:p>
        </w:tc>
      </w:tr>
      <w:tr w:rsidR="023446C0" w14:paraId="495C62CB" w14:textId="77777777" w:rsidTr="023446C0">
        <w:trPr>
          <w:trHeight w:val="300"/>
        </w:trPr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CC1F8" w14:textId="76893145" w:rsidR="023446C0" w:rsidRDefault="023446C0" w:rsidP="023446C0">
            <w:r w:rsidRPr="023446C0">
              <w:rPr>
                <w:b/>
                <w:bCs/>
              </w:rPr>
              <w:t>Ideation</w:t>
            </w:r>
          </w:p>
        </w:tc>
        <w:tc>
          <w:tcPr>
            <w:tcW w:w="7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D106F" w14:textId="68E3DD3E" w:rsidR="023446C0" w:rsidRDefault="023446C0" w:rsidP="023446C0">
            <w:r>
              <w:t>"Generate 10 unconventional and creative solutions for [Problem, e.g., 'improving staff morale during a busy season']. Focus on ideas that are low-cost."</w:t>
            </w:r>
          </w:p>
        </w:tc>
      </w:tr>
      <w:tr w:rsidR="023446C0" w14:paraId="4329AFD0" w14:textId="77777777" w:rsidTr="023446C0">
        <w:trPr>
          <w:trHeight w:val="300"/>
        </w:trPr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7A4A7" w14:textId="69CB4383" w:rsidR="023446C0" w:rsidRDefault="023446C0" w:rsidP="023446C0">
            <w:r w:rsidRPr="023446C0">
              <w:rPr>
                <w:b/>
                <w:bCs/>
              </w:rPr>
              <w:t>Learning</w:t>
            </w:r>
          </w:p>
        </w:tc>
        <w:tc>
          <w:tcPr>
            <w:tcW w:w="7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D36BE" w14:textId="37B76E4E" w:rsidR="023446C0" w:rsidRDefault="023446C0" w:rsidP="023446C0">
            <w:r>
              <w:t>"Explain the concept of [Complex Topic, e.g., 'Blockchain'] to a [Audience, e.g., 'a 10-year-old'] using a simple analogy."</w:t>
            </w:r>
          </w:p>
        </w:tc>
      </w:tr>
      <w:tr w:rsidR="023446C0" w14:paraId="4B60F682" w14:textId="77777777" w:rsidTr="023446C0">
        <w:trPr>
          <w:trHeight w:val="300"/>
        </w:trPr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9D7F6" w14:textId="660AA1E2" w:rsidR="023446C0" w:rsidRDefault="023446C0" w:rsidP="023446C0">
            <w:r w:rsidRPr="023446C0">
              <w:rPr>
                <w:b/>
                <w:bCs/>
              </w:rPr>
              <w:t>Planning</w:t>
            </w:r>
          </w:p>
        </w:tc>
        <w:tc>
          <w:tcPr>
            <w:tcW w:w="7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A710C" w14:textId="1AD5FF00" w:rsidR="023446C0" w:rsidRDefault="023446C0" w:rsidP="023446C0">
            <w:r>
              <w:t>"Create a detailed meeting agenda for a 1-hour project kickoff. The participants are [List roles]. The goal is to [Goal]. Include time blocks and the owner for each item."</w:t>
            </w:r>
          </w:p>
        </w:tc>
      </w:tr>
    </w:tbl>
    <w:p w14:paraId="113B4057" w14:textId="02C43413" w:rsidR="023446C0" w:rsidRDefault="023446C0"/>
    <w:p w14:paraId="04D4509A" w14:textId="4772721A" w:rsidR="05119A08" w:rsidRDefault="05119A08" w:rsidP="023446C0">
      <w:pPr>
        <w:pStyle w:val="Heading3"/>
        <w:spacing w:before="0" w:after="281"/>
      </w:pPr>
      <w:r w:rsidRPr="023446C0">
        <w:rPr>
          <w:b/>
          <w:bCs/>
          <w:sz w:val="28"/>
          <w:szCs w:val="28"/>
        </w:rPr>
        <w:t>Part 5: Critical Reminders (The "Game Over" Screen)</w:t>
      </w:r>
    </w:p>
    <w:p w14:paraId="6440000C" w14:textId="1BC82B0C" w:rsidR="05119A08" w:rsidRDefault="05119A08" w:rsidP="023446C0">
      <w:pPr>
        <w:pStyle w:val="ListParagraph"/>
        <w:numPr>
          <w:ilvl w:val="0"/>
          <w:numId w:val="1"/>
        </w:numPr>
        <w:spacing w:before="240" w:after="240"/>
      </w:pPr>
      <w:r w:rsidRPr="023446C0">
        <w:rPr>
          <w:b/>
          <w:bCs/>
        </w:rPr>
        <w:t>NEVER Input Confidential Data:</w:t>
      </w:r>
      <w:r w:rsidRPr="023446C0">
        <w:t xml:space="preserve"> Treat all public AI chats as insecure. Never paste </w:t>
      </w:r>
      <w:r w:rsidRPr="023446C0">
        <w:rPr>
          <w:b/>
          <w:bCs/>
        </w:rPr>
        <w:t>Highly Confidential</w:t>
      </w:r>
      <w:r w:rsidRPr="023446C0">
        <w:t xml:space="preserve"> or </w:t>
      </w:r>
      <w:r w:rsidRPr="023446C0">
        <w:rPr>
          <w:b/>
          <w:bCs/>
        </w:rPr>
        <w:t>Confidential</w:t>
      </w:r>
      <w:r w:rsidRPr="023446C0">
        <w:t xml:space="preserve"> information. Refer to the official university data classification guide at all times.</w:t>
      </w:r>
    </w:p>
    <w:p w14:paraId="6E490659" w14:textId="3EB8FCC9" w:rsidR="05119A08" w:rsidRDefault="05119A08" w:rsidP="023446C0">
      <w:pPr>
        <w:pStyle w:val="ListParagraph"/>
        <w:numPr>
          <w:ilvl w:val="0"/>
          <w:numId w:val="1"/>
        </w:numPr>
        <w:spacing w:before="240" w:after="240"/>
      </w:pPr>
      <w:r w:rsidRPr="023446C0">
        <w:rPr>
          <w:b/>
          <w:bCs/>
        </w:rPr>
        <w:t>Verify, Don't Trust:</w:t>
      </w:r>
      <w:r w:rsidRPr="023446C0">
        <w:t xml:space="preserve"> The AI can "hallucinate" (invent facts, dates, and sources). You are the final editor. Always assume the output is a </w:t>
      </w:r>
      <w:r w:rsidRPr="023446C0">
        <w:rPr>
          <w:i/>
          <w:iCs/>
        </w:rPr>
        <w:t>draft</w:t>
      </w:r>
      <w:r w:rsidRPr="023446C0">
        <w:t xml:space="preserve"> and verify all facts before using them.</w:t>
      </w:r>
    </w:p>
    <w:p w14:paraId="55982CD9" w14:textId="038E7E15" w:rsidR="05119A08" w:rsidRDefault="05119A08" w:rsidP="023446C0">
      <w:pPr>
        <w:pStyle w:val="ListParagraph"/>
        <w:numPr>
          <w:ilvl w:val="0"/>
          <w:numId w:val="1"/>
        </w:numPr>
        <w:spacing w:before="240" w:after="240"/>
      </w:pPr>
      <w:r w:rsidRPr="023446C0">
        <w:rPr>
          <w:b/>
          <w:bCs/>
        </w:rPr>
        <w:t>You Are the Expert:</w:t>
      </w:r>
      <w:r w:rsidRPr="023446C0">
        <w:t xml:space="preserve"> The AI is your assistant. It provides a starting point, but your professional judgment and final polish are what create the real value.</w:t>
      </w:r>
    </w:p>
    <w:p w14:paraId="3A3CA936" w14:textId="50E877A5" w:rsidR="023446C0" w:rsidRDefault="023446C0" w:rsidP="023446C0">
      <w:pPr>
        <w:pStyle w:val="BodyText-CUDenver"/>
      </w:pPr>
    </w:p>
    <w:sectPr w:rsidR="023446C0" w:rsidSect="009E1ECA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D42B6E" w14:textId="77777777" w:rsidR="005545FA" w:rsidRDefault="005545FA" w:rsidP="00340D52">
      <w:r>
        <w:separator/>
      </w:r>
    </w:p>
  </w:endnote>
  <w:endnote w:type="continuationSeparator" w:id="0">
    <w:p w14:paraId="6E879F07" w14:textId="77777777" w:rsidR="005545FA" w:rsidRDefault="005545FA" w:rsidP="00340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136095985"/>
      <w:docPartObj>
        <w:docPartGallery w:val="Page Numbers (Bottom of Page)"/>
        <w:docPartUnique/>
      </w:docPartObj>
    </w:sdtPr>
    <w:sdtContent>
      <w:p w14:paraId="35845D50" w14:textId="77777777" w:rsidR="00FF051D" w:rsidRDefault="00FF051D" w:rsidP="005D4D8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1FCA23A" w14:textId="77777777" w:rsidR="00FF051D" w:rsidRDefault="00FF051D" w:rsidP="00FF051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287884143"/>
      <w:docPartObj>
        <w:docPartGallery w:val="Page Numbers (Bottom of Page)"/>
        <w:docPartUnique/>
      </w:docPartObj>
    </w:sdtPr>
    <w:sdtContent>
      <w:p w14:paraId="421B76DB" w14:textId="77777777" w:rsidR="00FF051D" w:rsidRDefault="00FF051D" w:rsidP="005D4D8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32AB8966" w14:textId="77777777" w:rsidR="00FF051D" w:rsidRDefault="00FF051D" w:rsidP="00FF051D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362177569"/>
      <w:docPartObj>
        <w:docPartGallery w:val="Page Numbers (Bottom of Page)"/>
        <w:docPartUnique/>
      </w:docPartObj>
    </w:sdtPr>
    <w:sdtContent>
      <w:p w14:paraId="726A64D7" w14:textId="77777777" w:rsidR="00FF051D" w:rsidRDefault="00FF051D" w:rsidP="005D4D8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6AB7A52" w14:textId="77777777" w:rsidR="00052E6A" w:rsidRPr="00052E6A" w:rsidRDefault="00FF051D" w:rsidP="00FF051D">
    <w:pPr>
      <w:pStyle w:val="Footer-CUDenver"/>
      <w:ind w:right="360"/>
    </w:pPr>
    <w:r w:rsidRPr="00FF051D">
      <w:ptab w:relativeTo="margin" w:alignment="center" w:leader="none"/>
    </w:r>
    <w:r w:rsidRPr="00FF051D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9FAAB0" w14:textId="77777777" w:rsidR="005545FA" w:rsidRDefault="005545FA" w:rsidP="00340D52">
      <w:r>
        <w:separator/>
      </w:r>
    </w:p>
  </w:footnote>
  <w:footnote w:type="continuationSeparator" w:id="0">
    <w:p w14:paraId="3AB09F1F" w14:textId="77777777" w:rsidR="005545FA" w:rsidRDefault="005545FA" w:rsidP="00340D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6DF4E" w14:textId="77777777" w:rsidR="0022548D" w:rsidRDefault="0022548D">
    <w:pPr>
      <w:pStyle w:val="Header"/>
    </w:pPr>
    <w:r>
      <w:rPr>
        <w:noProof/>
      </w:rPr>
      <w:drawing>
        <wp:inline distT="0" distB="0" distL="0" distR="0" wp14:anchorId="5CFFCA3D" wp14:editId="5BFE75BA">
          <wp:extent cx="1139252" cy="347472"/>
          <wp:effectExtent l="0" t="0" r="3810" b="0"/>
          <wp:docPr id="787078018" name="Picture 1" descr="A black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7078018" name="Picture 1" descr="A black and white logo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39252" cy="3474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081786C" w14:textId="77777777" w:rsidR="0022548D" w:rsidRDefault="0022548D">
    <w:pPr>
      <w:pStyle w:val="Header"/>
    </w:pPr>
  </w:p>
  <w:p w14:paraId="41F58CD8" w14:textId="77777777" w:rsidR="0022548D" w:rsidRDefault="0022548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DBBF6" w14:textId="77777777" w:rsidR="00C80D2E" w:rsidRDefault="41BC2B7D">
    <w:pPr>
      <w:pStyle w:val="Header"/>
    </w:pPr>
    <w:r>
      <w:rPr>
        <w:noProof/>
      </w:rPr>
      <w:drawing>
        <wp:inline distT="0" distB="0" distL="0" distR="0" wp14:anchorId="4BF757A2" wp14:editId="6AE9AD61">
          <wp:extent cx="3076575" cy="590550"/>
          <wp:effectExtent l="0" t="0" r="0" b="0"/>
          <wp:docPr id="1682852649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2852649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6575" cy="590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3A213"/>
    <w:multiLevelType w:val="hybridMultilevel"/>
    <w:tmpl w:val="FFFFFFFF"/>
    <w:lvl w:ilvl="0" w:tplc="2A4617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5074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822A3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3E75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14A6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E165F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9C6F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8074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9BCBE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111D7"/>
    <w:multiLevelType w:val="hybridMultilevel"/>
    <w:tmpl w:val="FFFFFFFF"/>
    <w:lvl w:ilvl="0" w:tplc="8536D0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35023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7FE9A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3C49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50BF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0D490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309C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0C55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66A7F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8A90E"/>
    <w:multiLevelType w:val="hybridMultilevel"/>
    <w:tmpl w:val="FFFFFFFF"/>
    <w:lvl w:ilvl="0" w:tplc="DB9CB1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4CAD2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C0A1F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7056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4E8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3B258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0C66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8223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1E4C7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6B30E9"/>
    <w:multiLevelType w:val="hybridMultilevel"/>
    <w:tmpl w:val="2A50882A"/>
    <w:lvl w:ilvl="0" w:tplc="17D49CD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2C38D4"/>
    <w:multiLevelType w:val="multilevel"/>
    <w:tmpl w:val="C9DA4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FA5D03"/>
    <w:multiLevelType w:val="hybridMultilevel"/>
    <w:tmpl w:val="FFFFFFFF"/>
    <w:lvl w:ilvl="0" w:tplc="E24C12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2C72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34A64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1204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3CFA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DD091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6A7E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1488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BD8E8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B0E663"/>
    <w:multiLevelType w:val="hybridMultilevel"/>
    <w:tmpl w:val="FFFFFFFF"/>
    <w:lvl w:ilvl="0" w:tplc="D938E8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5C0B4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E627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8049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66C8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274FB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0805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14F1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490DA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2E456D"/>
    <w:multiLevelType w:val="multilevel"/>
    <w:tmpl w:val="69AA1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B87DEA"/>
    <w:multiLevelType w:val="hybridMultilevel"/>
    <w:tmpl w:val="A9FC9596"/>
    <w:lvl w:ilvl="0" w:tplc="17D49CD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D43A10"/>
    <w:multiLevelType w:val="hybridMultilevel"/>
    <w:tmpl w:val="FFFFFFFF"/>
    <w:lvl w:ilvl="0" w:tplc="9F2025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0E94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ECCA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0AD7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CA1F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67A1D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8074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4C71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7CE7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90239F"/>
    <w:multiLevelType w:val="hybridMultilevel"/>
    <w:tmpl w:val="FFFFFFFF"/>
    <w:lvl w:ilvl="0" w:tplc="CF0A7268">
      <w:start w:val="1"/>
      <w:numFmt w:val="decimal"/>
      <w:lvlText w:val="%1."/>
      <w:lvlJc w:val="left"/>
      <w:pPr>
        <w:ind w:left="720" w:hanging="360"/>
      </w:pPr>
    </w:lvl>
    <w:lvl w:ilvl="1" w:tplc="A12821A6">
      <w:start w:val="1"/>
      <w:numFmt w:val="lowerLetter"/>
      <w:lvlText w:val="%2."/>
      <w:lvlJc w:val="left"/>
      <w:pPr>
        <w:ind w:left="1440" w:hanging="360"/>
      </w:pPr>
    </w:lvl>
    <w:lvl w:ilvl="2" w:tplc="52CCAE48">
      <w:start w:val="1"/>
      <w:numFmt w:val="lowerRoman"/>
      <w:lvlText w:val="%3."/>
      <w:lvlJc w:val="right"/>
      <w:pPr>
        <w:ind w:left="2160" w:hanging="180"/>
      </w:pPr>
    </w:lvl>
    <w:lvl w:ilvl="3" w:tplc="A026530E">
      <w:start w:val="1"/>
      <w:numFmt w:val="decimal"/>
      <w:lvlText w:val="%4."/>
      <w:lvlJc w:val="left"/>
      <w:pPr>
        <w:ind w:left="2880" w:hanging="360"/>
      </w:pPr>
    </w:lvl>
    <w:lvl w:ilvl="4" w:tplc="A89275DC">
      <w:start w:val="1"/>
      <w:numFmt w:val="lowerLetter"/>
      <w:lvlText w:val="%5."/>
      <w:lvlJc w:val="left"/>
      <w:pPr>
        <w:ind w:left="3600" w:hanging="360"/>
      </w:pPr>
    </w:lvl>
    <w:lvl w:ilvl="5" w:tplc="16120CC0">
      <w:start w:val="1"/>
      <w:numFmt w:val="lowerRoman"/>
      <w:lvlText w:val="%6."/>
      <w:lvlJc w:val="right"/>
      <w:pPr>
        <w:ind w:left="4320" w:hanging="180"/>
      </w:pPr>
    </w:lvl>
    <w:lvl w:ilvl="6" w:tplc="6B344198">
      <w:start w:val="1"/>
      <w:numFmt w:val="decimal"/>
      <w:lvlText w:val="%7."/>
      <w:lvlJc w:val="left"/>
      <w:pPr>
        <w:ind w:left="5040" w:hanging="360"/>
      </w:pPr>
    </w:lvl>
    <w:lvl w:ilvl="7" w:tplc="FA58C578">
      <w:start w:val="1"/>
      <w:numFmt w:val="lowerLetter"/>
      <w:lvlText w:val="%8."/>
      <w:lvlJc w:val="left"/>
      <w:pPr>
        <w:ind w:left="5760" w:hanging="360"/>
      </w:pPr>
    </w:lvl>
    <w:lvl w:ilvl="8" w:tplc="16F8A564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1B79F0"/>
    <w:multiLevelType w:val="hybridMultilevel"/>
    <w:tmpl w:val="FFFFFFFF"/>
    <w:lvl w:ilvl="0" w:tplc="5BC291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982D6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1468A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C26A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4252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D4C6E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F0C0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CA11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866EB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683AC1"/>
    <w:multiLevelType w:val="multilevel"/>
    <w:tmpl w:val="95A42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9F58FE"/>
    <w:multiLevelType w:val="hybridMultilevel"/>
    <w:tmpl w:val="B922D89A"/>
    <w:lvl w:ilvl="0" w:tplc="17D49CD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6F65D7"/>
    <w:multiLevelType w:val="multilevel"/>
    <w:tmpl w:val="853A8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10EC51F"/>
    <w:multiLevelType w:val="hybridMultilevel"/>
    <w:tmpl w:val="FFFFFFFF"/>
    <w:lvl w:ilvl="0" w:tplc="40961B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7A3D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5F863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84B6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2261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A655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B881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8AA4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71EBF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EFA748"/>
    <w:multiLevelType w:val="hybridMultilevel"/>
    <w:tmpl w:val="FFFFFFFF"/>
    <w:lvl w:ilvl="0" w:tplc="EF2C0D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5E46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53EE0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2835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D241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B3A39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74EF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D208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ACAC0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EF669F"/>
    <w:multiLevelType w:val="hybridMultilevel"/>
    <w:tmpl w:val="FFFFFFFF"/>
    <w:lvl w:ilvl="0" w:tplc="6F0E09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4CFE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CA061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DC73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C011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0D01D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AC6B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386E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3B20B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F95393"/>
    <w:multiLevelType w:val="hybridMultilevel"/>
    <w:tmpl w:val="0DA86424"/>
    <w:lvl w:ilvl="0" w:tplc="17D49CD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B1FD0B"/>
    <w:multiLevelType w:val="hybridMultilevel"/>
    <w:tmpl w:val="FFFFFFFF"/>
    <w:lvl w:ilvl="0" w:tplc="EDDC9E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458D5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DC3E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FCF7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7EB4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304CC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28E0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5C10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DF6EB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965CF3"/>
    <w:multiLevelType w:val="hybridMultilevel"/>
    <w:tmpl w:val="FFFFFFFF"/>
    <w:lvl w:ilvl="0" w:tplc="1FD234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64D6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1E251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E2FC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F6AF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2EABA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784B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C6E9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C9811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DD596B"/>
    <w:multiLevelType w:val="hybridMultilevel"/>
    <w:tmpl w:val="2FD218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839558"/>
    <w:multiLevelType w:val="hybridMultilevel"/>
    <w:tmpl w:val="FFFFFFFF"/>
    <w:lvl w:ilvl="0" w:tplc="E71CC9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1DC0C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1AB5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4CDC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922E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C8423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60BB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3C58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3C855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80B1CE"/>
    <w:multiLevelType w:val="hybridMultilevel"/>
    <w:tmpl w:val="FFFFFFFF"/>
    <w:lvl w:ilvl="0" w:tplc="7B4218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E06CB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A8803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D6FC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E204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422F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00AE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6EC1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06D9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237DA1"/>
    <w:multiLevelType w:val="hybridMultilevel"/>
    <w:tmpl w:val="66BE00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3C652C"/>
    <w:multiLevelType w:val="multilevel"/>
    <w:tmpl w:val="11E6F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E9857DB"/>
    <w:multiLevelType w:val="hybridMultilevel"/>
    <w:tmpl w:val="FFFFFFFF"/>
    <w:lvl w:ilvl="0" w:tplc="10C013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3AF7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EC56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C0BE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F860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B25F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B650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A293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B54EF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6F6340"/>
    <w:multiLevelType w:val="hybridMultilevel"/>
    <w:tmpl w:val="BDA629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731220"/>
    <w:multiLevelType w:val="hybridMultilevel"/>
    <w:tmpl w:val="1F009DE8"/>
    <w:lvl w:ilvl="0" w:tplc="17D49CDC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9B2126E"/>
    <w:multiLevelType w:val="hybridMultilevel"/>
    <w:tmpl w:val="FFFFFFFF"/>
    <w:lvl w:ilvl="0" w:tplc="736EA2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A65A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B36F6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8E5E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16FA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F905D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8C5D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206E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EE93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BF3F6D"/>
    <w:multiLevelType w:val="hybridMultilevel"/>
    <w:tmpl w:val="FA46E1EA"/>
    <w:lvl w:ilvl="0" w:tplc="17D49CD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8A8F76"/>
    <w:multiLevelType w:val="hybridMultilevel"/>
    <w:tmpl w:val="FFFFFFFF"/>
    <w:lvl w:ilvl="0" w:tplc="CEBA6EC6">
      <w:start w:val="1"/>
      <w:numFmt w:val="decimal"/>
      <w:lvlText w:val="%1."/>
      <w:lvlJc w:val="left"/>
      <w:pPr>
        <w:ind w:left="720" w:hanging="360"/>
      </w:pPr>
    </w:lvl>
    <w:lvl w:ilvl="1" w:tplc="1066825A">
      <w:start w:val="1"/>
      <w:numFmt w:val="lowerLetter"/>
      <w:lvlText w:val="%2."/>
      <w:lvlJc w:val="left"/>
      <w:pPr>
        <w:ind w:left="1440" w:hanging="360"/>
      </w:pPr>
    </w:lvl>
    <w:lvl w:ilvl="2" w:tplc="4EFC990A">
      <w:start w:val="1"/>
      <w:numFmt w:val="lowerRoman"/>
      <w:lvlText w:val="%3."/>
      <w:lvlJc w:val="right"/>
      <w:pPr>
        <w:ind w:left="2160" w:hanging="180"/>
      </w:pPr>
    </w:lvl>
    <w:lvl w:ilvl="3" w:tplc="ACC0D0AC">
      <w:start w:val="1"/>
      <w:numFmt w:val="decimal"/>
      <w:lvlText w:val="%4."/>
      <w:lvlJc w:val="left"/>
      <w:pPr>
        <w:ind w:left="2880" w:hanging="360"/>
      </w:pPr>
    </w:lvl>
    <w:lvl w:ilvl="4" w:tplc="0B5C1EC4">
      <w:start w:val="1"/>
      <w:numFmt w:val="lowerLetter"/>
      <w:lvlText w:val="%5."/>
      <w:lvlJc w:val="left"/>
      <w:pPr>
        <w:ind w:left="3600" w:hanging="360"/>
      </w:pPr>
    </w:lvl>
    <w:lvl w:ilvl="5" w:tplc="9148083A">
      <w:start w:val="1"/>
      <w:numFmt w:val="lowerRoman"/>
      <w:lvlText w:val="%6."/>
      <w:lvlJc w:val="right"/>
      <w:pPr>
        <w:ind w:left="4320" w:hanging="180"/>
      </w:pPr>
    </w:lvl>
    <w:lvl w:ilvl="6" w:tplc="DFC8B7FC">
      <w:start w:val="1"/>
      <w:numFmt w:val="decimal"/>
      <w:lvlText w:val="%7."/>
      <w:lvlJc w:val="left"/>
      <w:pPr>
        <w:ind w:left="5040" w:hanging="360"/>
      </w:pPr>
    </w:lvl>
    <w:lvl w:ilvl="7" w:tplc="AE5C6E3E">
      <w:start w:val="1"/>
      <w:numFmt w:val="lowerLetter"/>
      <w:lvlText w:val="%8."/>
      <w:lvlJc w:val="left"/>
      <w:pPr>
        <w:ind w:left="5760" w:hanging="360"/>
      </w:pPr>
    </w:lvl>
    <w:lvl w:ilvl="8" w:tplc="A9362F4A">
      <w:start w:val="1"/>
      <w:numFmt w:val="lowerRoman"/>
      <w:lvlText w:val="%9."/>
      <w:lvlJc w:val="right"/>
      <w:pPr>
        <w:ind w:left="6480" w:hanging="180"/>
      </w:pPr>
    </w:lvl>
  </w:abstractNum>
  <w:num w:numId="1" w16cid:durableId="1723940067">
    <w:abstractNumId w:val="10"/>
  </w:num>
  <w:num w:numId="2" w16cid:durableId="1948348031">
    <w:abstractNumId w:val="17"/>
  </w:num>
  <w:num w:numId="3" w16cid:durableId="1130630948">
    <w:abstractNumId w:val="9"/>
  </w:num>
  <w:num w:numId="4" w16cid:durableId="1177307835">
    <w:abstractNumId w:val="15"/>
  </w:num>
  <w:num w:numId="5" w16cid:durableId="20516135">
    <w:abstractNumId w:val="1"/>
  </w:num>
  <w:num w:numId="6" w16cid:durableId="1024205663">
    <w:abstractNumId w:val="4"/>
  </w:num>
  <w:num w:numId="7" w16cid:durableId="1987662395">
    <w:abstractNumId w:val="27"/>
  </w:num>
  <w:num w:numId="8" w16cid:durableId="25378735">
    <w:abstractNumId w:val="21"/>
  </w:num>
  <w:num w:numId="9" w16cid:durableId="195509175">
    <w:abstractNumId w:val="18"/>
  </w:num>
  <w:num w:numId="10" w16cid:durableId="608397365">
    <w:abstractNumId w:val="3"/>
  </w:num>
  <w:num w:numId="11" w16cid:durableId="1945385464">
    <w:abstractNumId w:val="8"/>
  </w:num>
  <w:num w:numId="12" w16cid:durableId="560168428">
    <w:abstractNumId w:val="13"/>
  </w:num>
  <w:num w:numId="13" w16cid:durableId="1269004272">
    <w:abstractNumId w:val="28"/>
  </w:num>
  <w:num w:numId="14" w16cid:durableId="1626421724">
    <w:abstractNumId w:val="30"/>
  </w:num>
  <w:num w:numId="15" w16cid:durableId="471486417">
    <w:abstractNumId w:val="24"/>
  </w:num>
  <w:num w:numId="16" w16cid:durableId="563680918">
    <w:abstractNumId w:val="14"/>
  </w:num>
  <w:num w:numId="17" w16cid:durableId="1597323643">
    <w:abstractNumId w:val="12"/>
  </w:num>
  <w:num w:numId="18" w16cid:durableId="1118333922">
    <w:abstractNumId w:val="25"/>
  </w:num>
  <w:num w:numId="19" w16cid:durableId="549534764">
    <w:abstractNumId w:val="7"/>
  </w:num>
  <w:num w:numId="20" w16cid:durableId="962729545">
    <w:abstractNumId w:val="31"/>
  </w:num>
  <w:num w:numId="21" w16cid:durableId="240063274">
    <w:abstractNumId w:val="20"/>
  </w:num>
  <w:num w:numId="22" w16cid:durableId="1978299311">
    <w:abstractNumId w:val="11"/>
  </w:num>
  <w:num w:numId="23" w16cid:durableId="654260528">
    <w:abstractNumId w:val="29"/>
  </w:num>
  <w:num w:numId="24" w16cid:durableId="957562102">
    <w:abstractNumId w:val="0"/>
  </w:num>
  <w:num w:numId="25" w16cid:durableId="874736268">
    <w:abstractNumId w:val="6"/>
  </w:num>
  <w:num w:numId="26" w16cid:durableId="917789475">
    <w:abstractNumId w:val="19"/>
  </w:num>
  <w:num w:numId="27" w16cid:durableId="2025937349">
    <w:abstractNumId w:val="2"/>
  </w:num>
  <w:num w:numId="28" w16cid:durableId="299383328">
    <w:abstractNumId w:val="23"/>
  </w:num>
  <w:num w:numId="29" w16cid:durableId="389351475">
    <w:abstractNumId w:val="5"/>
  </w:num>
  <w:num w:numId="30" w16cid:durableId="6639386">
    <w:abstractNumId w:val="16"/>
  </w:num>
  <w:num w:numId="31" w16cid:durableId="1810202549">
    <w:abstractNumId w:val="22"/>
  </w:num>
  <w:num w:numId="32" w16cid:durableId="64705587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embedSystemFonts/>
  <w:attachedTemplate r:id="rId1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FC0"/>
    <w:rsid w:val="00011C73"/>
    <w:rsid w:val="00014310"/>
    <w:rsid w:val="00032777"/>
    <w:rsid w:val="00032BF5"/>
    <w:rsid w:val="00052E6A"/>
    <w:rsid w:val="00052E71"/>
    <w:rsid w:val="0009091A"/>
    <w:rsid w:val="00103F92"/>
    <w:rsid w:val="001322C6"/>
    <w:rsid w:val="00153435"/>
    <w:rsid w:val="001726EF"/>
    <w:rsid w:val="001929E7"/>
    <w:rsid w:val="00195E91"/>
    <w:rsid w:val="001E1EAF"/>
    <w:rsid w:val="001F6FB4"/>
    <w:rsid w:val="00203F26"/>
    <w:rsid w:val="00214D02"/>
    <w:rsid w:val="0022548D"/>
    <w:rsid w:val="002739D4"/>
    <w:rsid w:val="0028363E"/>
    <w:rsid w:val="002928C2"/>
    <w:rsid w:val="0029372F"/>
    <w:rsid w:val="00293B6D"/>
    <w:rsid w:val="002B1DEC"/>
    <w:rsid w:val="002C3D64"/>
    <w:rsid w:val="00315F62"/>
    <w:rsid w:val="00316855"/>
    <w:rsid w:val="00327A0B"/>
    <w:rsid w:val="00336D04"/>
    <w:rsid w:val="00340D52"/>
    <w:rsid w:val="0034410E"/>
    <w:rsid w:val="0034454A"/>
    <w:rsid w:val="00360261"/>
    <w:rsid w:val="00367833"/>
    <w:rsid w:val="003736A7"/>
    <w:rsid w:val="00377FC0"/>
    <w:rsid w:val="00382EBC"/>
    <w:rsid w:val="00391EA7"/>
    <w:rsid w:val="00411608"/>
    <w:rsid w:val="00413813"/>
    <w:rsid w:val="00423524"/>
    <w:rsid w:val="00494635"/>
    <w:rsid w:val="00495E0D"/>
    <w:rsid w:val="004D79B7"/>
    <w:rsid w:val="004F0AFF"/>
    <w:rsid w:val="004F472F"/>
    <w:rsid w:val="005114A8"/>
    <w:rsid w:val="005443F8"/>
    <w:rsid w:val="0054474E"/>
    <w:rsid w:val="00545D32"/>
    <w:rsid w:val="005545FA"/>
    <w:rsid w:val="0055734D"/>
    <w:rsid w:val="0057400A"/>
    <w:rsid w:val="0058194E"/>
    <w:rsid w:val="00596E93"/>
    <w:rsid w:val="005C4E50"/>
    <w:rsid w:val="005D2538"/>
    <w:rsid w:val="005D4D82"/>
    <w:rsid w:val="005E2483"/>
    <w:rsid w:val="006012EC"/>
    <w:rsid w:val="00613AB0"/>
    <w:rsid w:val="00614626"/>
    <w:rsid w:val="00614745"/>
    <w:rsid w:val="006161A2"/>
    <w:rsid w:val="0063063F"/>
    <w:rsid w:val="00633398"/>
    <w:rsid w:val="0064574F"/>
    <w:rsid w:val="00667B71"/>
    <w:rsid w:val="00676DE9"/>
    <w:rsid w:val="006A0A3C"/>
    <w:rsid w:val="006B62D3"/>
    <w:rsid w:val="006F3DCE"/>
    <w:rsid w:val="00700F62"/>
    <w:rsid w:val="00710AB2"/>
    <w:rsid w:val="0071740E"/>
    <w:rsid w:val="0072683C"/>
    <w:rsid w:val="00727171"/>
    <w:rsid w:val="00737F00"/>
    <w:rsid w:val="0074051F"/>
    <w:rsid w:val="007430B4"/>
    <w:rsid w:val="00754E28"/>
    <w:rsid w:val="00761168"/>
    <w:rsid w:val="00762319"/>
    <w:rsid w:val="0078037C"/>
    <w:rsid w:val="00783728"/>
    <w:rsid w:val="00790A15"/>
    <w:rsid w:val="007962C6"/>
    <w:rsid w:val="007A0D9D"/>
    <w:rsid w:val="007A70E4"/>
    <w:rsid w:val="007B5B16"/>
    <w:rsid w:val="007C1FA1"/>
    <w:rsid w:val="007C2138"/>
    <w:rsid w:val="00852FD0"/>
    <w:rsid w:val="00856160"/>
    <w:rsid w:val="00884056"/>
    <w:rsid w:val="008A0D4F"/>
    <w:rsid w:val="008B68A6"/>
    <w:rsid w:val="008B7B32"/>
    <w:rsid w:val="008D0D74"/>
    <w:rsid w:val="008E201A"/>
    <w:rsid w:val="008F6871"/>
    <w:rsid w:val="009142D9"/>
    <w:rsid w:val="00917DF8"/>
    <w:rsid w:val="00951D4C"/>
    <w:rsid w:val="009653DA"/>
    <w:rsid w:val="009A5EDE"/>
    <w:rsid w:val="009A7DC5"/>
    <w:rsid w:val="009C1FBE"/>
    <w:rsid w:val="009D1267"/>
    <w:rsid w:val="009E1ECA"/>
    <w:rsid w:val="009E682E"/>
    <w:rsid w:val="009F00E0"/>
    <w:rsid w:val="00A12B37"/>
    <w:rsid w:val="00A212F5"/>
    <w:rsid w:val="00A35319"/>
    <w:rsid w:val="00A42218"/>
    <w:rsid w:val="00A45841"/>
    <w:rsid w:val="00A63FA7"/>
    <w:rsid w:val="00A8693D"/>
    <w:rsid w:val="00AA47AD"/>
    <w:rsid w:val="00AB6E60"/>
    <w:rsid w:val="00AD14DC"/>
    <w:rsid w:val="00AD17C5"/>
    <w:rsid w:val="00AE375D"/>
    <w:rsid w:val="00B02253"/>
    <w:rsid w:val="00B2629B"/>
    <w:rsid w:val="00B411F0"/>
    <w:rsid w:val="00B603DB"/>
    <w:rsid w:val="00B717B9"/>
    <w:rsid w:val="00B741C1"/>
    <w:rsid w:val="00B776E9"/>
    <w:rsid w:val="00BB2FA9"/>
    <w:rsid w:val="00BC2679"/>
    <w:rsid w:val="00BD3354"/>
    <w:rsid w:val="00C13C27"/>
    <w:rsid w:val="00C27B14"/>
    <w:rsid w:val="00C80AAD"/>
    <w:rsid w:val="00C80D2E"/>
    <w:rsid w:val="00CC450C"/>
    <w:rsid w:val="00CD1234"/>
    <w:rsid w:val="00CE0B9A"/>
    <w:rsid w:val="00D02406"/>
    <w:rsid w:val="00D17007"/>
    <w:rsid w:val="00D21E4D"/>
    <w:rsid w:val="00D4097D"/>
    <w:rsid w:val="00D5259B"/>
    <w:rsid w:val="00D6402D"/>
    <w:rsid w:val="00DC65B1"/>
    <w:rsid w:val="00DF2D12"/>
    <w:rsid w:val="00E00522"/>
    <w:rsid w:val="00E020F6"/>
    <w:rsid w:val="00E40C49"/>
    <w:rsid w:val="00E41CBC"/>
    <w:rsid w:val="00E440A7"/>
    <w:rsid w:val="00E70F0B"/>
    <w:rsid w:val="00E82183"/>
    <w:rsid w:val="00E9096C"/>
    <w:rsid w:val="00E90B38"/>
    <w:rsid w:val="00EA3B28"/>
    <w:rsid w:val="00EC6D00"/>
    <w:rsid w:val="00F4616E"/>
    <w:rsid w:val="00F62F9B"/>
    <w:rsid w:val="00FA7679"/>
    <w:rsid w:val="00FC240B"/>
    <w:rsid w:val="00FE4F52"/>
    <w:rsid w:val="00FF051D"/>
    <w:rsid w:val="01F839AB"/>
    <w:rsid w:val="023446C0"/>
    <w:rsid w:val="05119A08"/>
    <w:rsid w:val="09BB4A36"/>
    <w:rsid w:val="0AD6F2AA"/>
    <w:rsid w:val="0E105922"/>
    <w:rsid w:val="12373D7E"/>
    <w:rsid w:val="148AF45A"/>
    <w:rsid w:val="2315E99B"/>
    <w:rsid w:val="2506A790"/>
    <w:rsid w:val="270243F0"/>
    <w:rsid w:val="27E9D19F"/>
    <w:rsid w:val="2B4100F6"/>
    <w:rsid w:val="2C31887A"/>
    <w:rsid w:val="2C379CF9"/>
    <w:rsid w:val="300A47B3"/>
    <w:rsid w:val="30375F4B"/>
    <w:rsid w:val="30E6D320"/>
    <w:rsid w:val="33F65C17"/>
    <w:rsid w:val="37EAE884"/>
    <w:rsid w:val="388461CC"/>
    <w:rsid w:val="3C77D2FF"/>
    <w:rsid w:val="3F19DF38"/>
    <w:rsid w:val="3FC7A47F"/>
    <w:rsid w:val="41BC2B7D"/>
    <w:rsid w:val="4271F82C"/>
    <w:rsid w:val="45518FC2"/>
    <w:rsid w:val="460081A9"/>
    <w:rsid w:val="4648AB9F"/>
    <w:rsid w:val="4C05E91C"/>
    <w:rsid w:val="4F56E8C6"/>
    <w:rsid w:val="50964044"/>
    <w:rsid w:val="51F60F3C"/>
    <w:rsid w:val="563FC10B"/>
    <w:rsid w:val="571C0FD1"/>
    <w:rsid w:val="575BE3FB"/>
    <w:rsid w:val="57E2E80F"/>
    <w:rsid w:val="58A837F9"/>
    <w:rsid w:val="5A271B9E"/>
    <w:rsid w:val="5B57D2F4"/>
    <w:rsid w:val="5BAC7786"/>
    <w:rsid w:val="5C95CA7D"/>
    <w:rsid w:val="6064A190"/>
    <w:rsid w:val="618F35F9"/>
    <w:rsid w:val="6229DE95"/>
    <w:rsid w:val="651B9117"/>
    <w:rsid w:val="6637080C"/>
    <w:rsid w:val="6AB99EF6"/>
    <w:rsid w:val="6D3E717B"/>
    <w:rsid w:val="6D44796B"/>
    <w:rsid w:val="6DA8A1DE"/>
    <w:rsid w:val="6E86866B"/>
    <w:rsid w:val="736BF999"/>
    <w:rsid w:val="741E121B"/>
    <w:rsid w:val="7639F7C6"/>
    <w:rsid w:val="78BE0247"/>
    <w:rsid w:val="7AA2AEF0"/>
    <w:rsid w:val="7B81B49E"/>
    <w:rsid w:val="7CB868E4"/>
    <w:rsid w:val="7FBE919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E7096CF"/>
  <w15:docId w15:val="{01744FBD-1AB3-440E-A014-C1E0D8A5A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4E28"/>
    <w:rPr>
      <w:rFonts w:ascii="Arial" w:eastAsia="Cambria" w:hAnsi="Arial" w:cs="Times New Roman"/>
      <w:sz w:val="20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8405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405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00000" w:themeColor="tex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54E2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78632C" w:themeColor="accent1" w:themeShade="7F"/>
      <w:sz w:val="24"/>
    </w:rPr>
  </w:style>
  <w:style w:type="paragraph" w:styleId="Heading4">
    <w:name w:val="heading 4"/>
    <w:basedOn w:val="Normal"/>
    <w:link w:val="Heading4Char"/>
    <w:uiPriority w:val="9"/>
    <w:qFormat/>
    <w:rsid w:val="00377FC0"/>
    <w:pPr>
      <w:spacing w:before="100" w:beforeAutospacing="1" w:after="100" w:afterAutospacing="1"/>
      <w:outlineLvl w:val="3"/>
    </w:pPr>
    <w:rPr>
      <w:rFonts w:ascii="Times New Roman" w:eastAsia="Times New Roman" w:hAnsi="Times New Roman"/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40D52"/>
    <w:pPr>
      <w:tabs>
        <w:tab w:val="center" w:pos="4320"/>
        <w:tab w:val="right" w:pos="8640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340D52"/>
  </w:style>
  <w:style w:type="paragraph" w:styleId="Footer">
    <w:name w:val="footer"/>
    <w:basedOn w:val="Normal"/>
    <w:link w:val="FooterChar"/>
    <w:uiPriority w:val="99"/>
    <w:unhideWhenUsed/>
    <w:rsid w:val="00340D52"/>
    <w:pPr>
      <w:tabs>
        <w:tab w:val="center" w:pos="4320"/>
        <w:tab w:val="right" w:pos="8640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340D52"/>
  </w:style>
  <w:style w:type="paragraph" w:styleId="BalloonText">
    <w:name w:val="Balloon Text"/>
    <w:basedOn w:val="Normal"/>
    <w:link w:val="BalloonTextChar"/>
    <w:uiPriority w:val="99"/>
    <w:semiHidden/>
    <w:unhideWhenUsed/>
    <w:rsid w:val="00340D52"/>
    <w:rPr>
      <w:rFonts w:ascii="Lucida Grande" w:eastAsiaTheme="minorEastAsia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0D52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40D52"/>
    <w:rPr>
      <w:color w:val="244C59" w:themeColor="hyperlink"/>
      <w:u w:val="single"/>
    </w:rPr>
  </w:style>
  <w:style w:type="paragraph" w:customStyle="1" w:styleId="Normal-CUDenver">
    <w:name w:val="Normal - CU Denver"/>
    <w:basedOn w:val="Normal"/>
    <w:autoRedefine/>
    <w:qFormat/>
    <w:rsid w:val="00195E91"/>
    <w:rPr>
      <w:rFonts w:cs="Arial"/>
      <w:sz w:val="24"/>
      <w:szCs w:val="20"/>
    </w:rPr>
  </w:style>
  <w:style w:type="paragraph" w:customStyle="1" w:styleId="Subtitle-CUDenver">
    <w:name w:val="Subtitle - CU Denver"/>
    <w:basedOn w:val="Subtitle"/>
    <w:next w:val="Normal-CUDenver"/>
    <w:autoRedefine/>
    <w:qFormat/>
    <w:rsid w:val="00195E91"/>
    <w:rPr>
      <w:rFonts w:ascii="Arial" w:hAnsi="Arial" w:cs="Arial"/>
      <w:b/>
      <w:bCs/>
      <w:caps/>
      <w:color w:val="000000" w:themeColor="text1"/>
      <w:spacing w:val="30"/>
      <w:sz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4E2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754E28"/>
    <w:rPr>
      <w:color w:val="5A5A5A" w:themeColor="text1" w:themeTint="A5"/>
      <w:spacing w:val="15"/>
    </w:rPr>
  </w:style>
  <w:style w:type="paragraph" w:customStyle="1" w:styleId="Heading1-CUDenver">
    <w:name w:val="Heading 1 - CU Denver"/>
    <w:basedOn w:val="Heading1"/>
    <w:next w:val="Normal-CUDenver"/>
    <w:autoRedefine/>
    <w:qFormat/>
    <w:rsid w:val="00195E91"/>
    <w:rPr>
      <w:rFonts w:ascii="Arial Narrow" w:hAnsi="Arial Narrow" w:cs="Times New Roman (Headings CS)"/>
      <w:b/>
      <w:bCs/>
      <w:i/>
      <w:iCs/>
      <w:caps/>
      <w:color w:val="auto"/>
      <w:spacing w:val="10"/>
      <w:sz w:val="36"/>
    </w:rPr>
  </w:style>
  <w:style w:type="character" w:customStyle="1" w:styleId="Heading1Char">
    <w:name w:val="Heading 1 Char"/>
    <w:basedOn w:val="DefaultParagraphFont"/>
    <w:link w:val="Heading1"/>
    <w:uiPriority w:val="9"/>
    <w:rsid w:val="0088405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customStyle="1" w:styleId="Heading2-CUDenver">
    <w:name w:val="Heading 2 - CU Denver"/>
    <w:basedOn w:val="Heading2"/>
    <w:next w:val="Normal-CUDenver"/>
    <w:autoRedefine/>
    <w:qFormat/>
    <w:rsid w:val="00884056"/>
    <w:rPr>
      <w:rFonts w:ascii="Arial Narrow" w:hAnsi="Arial Narrow" w:cs="Times New Roman (Headings CS)"/>
      <w:b/>
      <w:bCs/>
      <w:i/>
      <w:iCs/>
      <w:caps/>
      <w:spacing w:val="10"/>
      <w:sz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4056"/>
    <w:rPr>
      <w:rFonts w:asciiTheme="majorHAnsi" w:eastAsiaTheme="majorEastAsia" w:hAnsiTheme="majorHAnsi" w:cstheme="majorBidi"/>
      <w:color w:val="000000" w:themeColor="text1"/>
      <w:sz w:val="26"/>
      <w:szCs w:val="26"/>
    </w:rPr>
  </w:style>
  <w:style w:type="paragraph" w:customStyle="1" w:styleId="Heading3-CUDenver">
    <w:name w:val="Heading 3 - CU Denver"/>
    <w:basedOn w:val="Heading3"/>
    <w:autoRedefine/>
    <w:qFormat/>
    <w:rsid w:val="00195E91"/>
    <w:rPr>
      <w:rFonts w:ascii="Arial Narrow" w:hAnsi="Arial Narrow" w:cs="Times New Roman (Headings CS)"/>
      <w:b/>
      <w:bCs/>
      <w:i/>
      <w:iCs/>
      <w:caps/>
      <w:color w:val="000000" w:themeColor="text1"/>
      <w:spacing w:val="10"/>
      <w:sz w:val="28"/>
    </w:rPr>
  </w:style>
  <w:style w:type="character" w:customStyle="1" w:styleId="Heading3Char">
    <w:name w:val="Heading 3 Char"/>
    <w:basedOn w:val="DefaultParagraphFont"/>
    <w:link w:val="Heading3"/>
    <w:uiPriority w:val="9"/>
    <w:rsid w:val="00754E28"/>
    <w:rPr>
      <w:rFonts w:asciiTheme="majorHAnsi" w:eastAsiaTheme="majorEastAsia" w:hAnsiTheme="majorHAnsi" w:cstheme="majorBidi"/>
      <w:color w:val="78632C" w:themeColor="accent1" w:themeShade="7F"/>
      <w:sz w:val="24"/>
      <w:szCs w:val="24"/>
    </w:rPr>
  </w:style>
  <w:style w:type="paragraph" w:customStyle="1" w:styleId="Strong-CUDenver">
    <w:name w:val="Strong - CU Denver"/>
    <w:basedOn w:val="Normal-CUDenver"/>
    <w:autoRedefine/>
    <w:qFormat/>
    <w:rsid w:val="00754E28"/>
    <w:rPr>
      <w:b/>
    </w:rPr>
  </w:style>
  <w:style w:type="paragraph" w:customStyle="1" w:styleId="Quote-CUDenver">
    <w:name w:val="Quote - CU Denver"/>
    <w:basedOn w:val="Quote"/>
    <w:next w:val="Normal-CUDenver"/>
    <w:autoRedefine/>
    <w:qFormat/>
    <w:rsid w:val="00754E28"/>
    <w:pPr>
      <w:ind w:left="720" w:right="720"/>
    </w:pPr>
    <w:rPr>
      <w:rFonts w:cs="Arial"/>
      <w:color w:val="000000" w:themeColor="text1"/>
      <w:sz w:val="24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754E2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4E28"/>
    <w:rPr>
      <w:rFonts w:ascii="Arial" w:eastAsia="Cambria" w:hAnsi="Arial" w:cs="Times New Roman"/>
      <w:i/>
      <w:iCs/>
      <w:color w:val="404040" w:themeColor="text1" w:themeTint="BF"/>
      <w:sz w:val="20"/>
      <w:szCs w:val="24"/>
    </w:rPr>
  </w:style>
  <w:style w:type="paragraph" w:customStyle="1" w:styleId="Emphasis-CUDenver">
    <w:name w:val="Emphasis - CU Denver"/>
    <w:basedOn w:val="Normal-CUDenver"/>
    <w:autoRedefine/>
    <w:qFormat/>
    <w:rsid w:val="00195E91"/>
    <w:pPr>
      <w:spacing w:after="120"/>
    </w:pPr>
    <w:rPr>
      <w:i/>
    </w:rPr>
  </w:style>
  <w:style w:type="paragraph" w:customStyle="1" w:styleId="TOCHeading-CUDenver">
    <w:name w:val="TOC Heading - CU Denver"/>
    <w:basedOn w:val="TOCHeading"/>
    <w:autoRedefine/>
    <w:qFormat/>
    <w:rsid w:val="00754E28"/>
    <w:rPr>
      <w:rFonts w:ascii="Arial Narrow" w:hAnsi="Arial Narrow" w:cs="Times New Roman (Headings CS)"/>
      <w:b/>
      <w:i/>
      <w: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54E28"/>
    <w:pPr>
      <w:outlineLvl w:val="9"/>
    </w:pPr>
  </w:style>
  <w:style w:type="paragraph" w:customStyle="1" w:styleId="TOC1-CUDenver">
    <w:name w:val="TOC 1 - CU Denver"/>
    <w:basedOn w:val="TOC1"/>
    <w:autoRedefine/>
    <w:qFormat/>
    <w:rsid w:val="00754E28"/>
    <w:rPr>
      <w:rFonts w:cs="Arial"/>
      <w:b/>
      <w:bCs/>
      <w:szCs w:val="20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E70F0B"/>
    <w:pPr>
      <w:spacing w:after="100"/>
    </w:pPr>
  </w:style>
  <w:style w:type="paragraph" w:customStyle="1" w:styleId="TOC2-CUDenver">
    <w:name w:val="TOC 2 - CU Denver"/>
    <w:basedOn w:val="TOC2"/>
    <w:autoRedefine/>
    <w:qFormat/>
    <w:rsid w:val="00754E28"/>
    <w:pPr>
      <w:ind w:left="240"/>
    </w:pPr>
    <w:rPr>
      <w:rFonts w:cs="Arial"/>
      <w:szCs w:val="20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E70F0B"/>
    <w:pPr>
      <w:spacing w:after="100"/>
      <w:ind w:left="200"/>
    </w:pPr>
  </w:style>
  <w:style w:type="paragraph" w:customStyle="1" w:styleId="TOC3-CUDenver">
    <w:name w:val="TOC 3 - CU Denver"/>
    <w:basedOn w:val="TOC3"/>
    <w:autoRedefine/>
    <w:qFormat/>
    <w:rsid w:val="00754E28"/>
    <w:pPr>
      <w:ind w:left="480"/>
    </w:pPr>
    <w:rPr>
      <w:rFonts w:cs="Arial"/>
      <w:szCs w:val="20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E70F0B"/>
    <w:pPr>
      <w:spacing w:after="100"/>
      <w:ind w:left="400"/>
    </w:pPr>
  </w:style>
  <w:style w:type="paragraph" w:customStyle="1" w:styleId="BodyText-CUDenver">
    <w:name w:val="Body Text - CU Denver"/>
    <w:basedOn w:val="BodyText"/>
    <w:autoRedefine/>
    <w:qFormat/>
    <w:rsid w:val="00195E91"/>
    <w:rPr>
      <w:rFonts w:cs="Arial"/>
      <w:sz w:val="24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E70F0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70F0B"/>
    <w:rPr>
      <w:rFonts w:ascii="Arial" w:eastAsia="Cambria" w:hAnsi="Arial" w:cs="Times New Roman"/>
      <w:sz w:val="20"/>
      <w:szCs w:val="24"/>
    </w:rPr>
  </w:style>
  <w:style w:type="paragraph" w:customStyle="1" w:styleId="BodyText2-CUDenver">
    <w:name w:val="Body Text 2 - CU Denver"/>
    <w:basedOn w:val="BodyText2"/>
    <w:autoRedefine/>
    <w:qFormat/>
    <w:rsid w:val="00195E91"/>
    <w:rPr>
      <w:rFonts w:cs="Arial"/>
      <w:sz w:val="24"/>
      <w:szCs w:val="20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E70F0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E70F0B"/>
    <w:rPr>
      <w:rFonts w:ascii="Arial" w:eastAsia="Cambria" w:hAnsi="Arial" w:cs="Times New Roman"/>
      <w:sz w:val="20"/>
      <w:szCs w:val="24"/>
    </w:rPr>
  </w:style>
  <w:style w:type="paragraph" w:customStyle="1" w:styleId="BodyText3-CUDenver">
    <w:name w:val="Body Text 3 - CU Denver"/>
    <w:basedOn w:val="BodyText3"/>
    <w:autoRedefine/>
    <w:qFormat/>
    <w:rsid w:val="00195E91"/>
    <w:rPr>
      <w:rFonts w:cs="Arial"/>
      <w:sz w:val="24"/>
      <w:szCs w:val="14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E70F0B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70F0B"/>
    <w:rPr>
      <w:rFonts w:ascii="Arial" w:eastAsia="Cambria" w:hAnsi="Arial" w:cs="Times New Roman"/>
      <w:sz w:val="16"/>
      <w:szCs w:val="16"/>
    </w:rPr>
  </w:style>
  <w:style w:type="paragraph" w:customStyle="1" w:styleId="BodyTextFirstIndentCUDenver">
    <w:name w:val="Body Text First Indent – CU Denver"/>
    <w:basedOn w:val="BodyTextFirstIndent"/>
    <w:autoRedefine/>
    <w:qFormat/>
    <w:rsid w:val="00195E91"/>
    <w:rPr>
      <w:rFonts w:cs="Arial"/>
      <w:sz w:val="24"/>
      <w:szCs w:val="20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70F0B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70F0B"/>
    <w:rPr>
      <w:rFonts w:ascii="Arial" w:eastAsia="Cambria" w:hAnsi="Arial" w:cs="Times New Roman"/>
      <w:sz w:val="20"/>
      <w:szCs w:val="24"/>
    </w:rPr>
  </w:style>
  <w:style w:type="paragraph" w:customStyle="1" w:styleId="BodyTextIndent-CUDenver">
    <w:name w:val="Body Text Indent - CU Denver"/>
    <w:basedOn w:val="BodyTextIndent"/>
    <w:autoRedefine/>
    <w:qFormat/>
    <w:rsid w:val="00195E91"/>
    <w:rPr>
      <w:rFonts w:cs="Arial"/>
      <w:sz w:val="24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70F0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70F0B"/>
    <w:rPr>
      <w:rFonts w:ascii="Arial" w:eastAsia="Cambria" w:hAnsi="Arial" w:cs="Times New Roman"/>
      <w:sz w:val="20"/>
      <w:szCs w:val="24"/>
    </w:rPr>
  </w:style>
  <w:style w:type="paragraph" w:customStyle="1" w:styleId="BodyTextIndent2-CUDenver">
    <w:name w:val="Body Text Indent 2 - CU Denver"/>
    <w:basedOn w:val="BodyTextIndent2"/>
    <w:autoRedefine/>
    <w:qFormat/>
    <w:rsid w:val="00195E91"/>
    <w:rPr>
      <w:rFonts w:cs="Arial"/>
      <w:sz w:val="24"/>
      <w:szCs w:val="20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70F0B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70F0B"/>
    <w:rPr>
      <w:rFonts w:ascii="Arial" w:eastAsia="Cambria" w:hAnsi="Arial" w:cs="Times New Roman"/>
      <w:sz w:val="20"/>
      <w:szCs w:val="24"/>
    </w:rPr>
  </w:style>
  <w:style w:type="paragraph" w:customStyle="1" w:styleId="BodyTextIndent3-CUDenver">
    <w:name w:val="Body Text Indent 3 - CU Denver"/>
    <w:basedOn w:val="BodyTextIndent3"/>
    <w:autoRedefine/>
    <w:qFormat/>
    <w:rsid w:val="00195E91"/>
    <w:rPr>
      <w:rFonts w:cs="Arial"/>
      <w:sz w:val="24"/>
      <w:szCs w:val="14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70F0B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70F0B"/>
    <w:rPr>
      <w:rFonts w:ascii="Arial" w:eastAsia="Cambria" w:hAnsi="Arial" w:cs="Times New Roman"/>
      <w:sz w:val="16"/>
      <w:szCs w:val="16"/>
    </w:rPr>
  </w:style>
  <w:style w:type="paragraph" w:customStyle="1" w:styleId="Date-CUDenver">
    <w:name w:val="Date - CU Denver"/>
    <w:basedOn w:val="Date"/>
    <w:autoRedefine/>
    <w:qFormat/>
    <w:rsid w:val="00195E91"/>
    <w:rPr>
      <w:rFonts w:cs="Arial"/>
      <w:sz w:val="24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70F0B"/>
  </w:style>
  <w:style w:type="character" w:customStyle="1" w:styleId="DateChar">
    <w:name w:val="Date Char"/>
    <w:basedOn w:val="DefaultParagraphFont"/>
    <w:link w:val="Date"/>
    <w:uiPriority w:val="99"/>
    <w:semiHidden/>
    <w:rsid w:val="00E70F0B"/>
    <w:rPr>
      <w:rFonts w:ascii="Arial" w:eastAsia="Cambria" w:hAnsi="Arial" w:cs="Times New Roman"/>
      <w:sz w:val="20"/>
      <w:szCs w:val="24"/>
    </w:rPr>
  </w:style>
  <w:style w:type="paragraph" w:customStyle="1" w:styleId="Footer-CUDenver">
    <w:name w:val="Footer - CU Denver"/>
    <w:basedOn w:val="Footer"/>
    <w:autoRedefine/>
    <w:qFormat/>
    <w:rsid w:val="00754E28"/>
    <w:rPr>
      <w:rFonts w:ascii="Arial" w:hAnsi="Arial" w:cs="Arial"/>
      <w:sz w:val="20"/>
      <w:szCs w:val="20"/>
    </w:rPr>
  </w:style>
  <w:style w:type="paragraph" w:customStyle="1" w:styleId="FootnoteReference-CUDenver">
    <w:name w:val="Footnote Reference - CU Denver"/>
    <w:basedOn w:val="Footer"/>
    <w:autoRedefine/>
    <w:qFormat/>
    <w:rsid w:val="00754E28"/>
    <w:rPr>
      <w:rFonts w:ascii="Arial" w:hAnsi="Arial" w:cs="Arial"/>
      <w:sz w:val="20"/>
    </w:rPr>
  </w:style>
  <w:style w:type="paragraph" w:customStyle="1" w:styleId="HyperlinkCUDenver">
    <w:name w:val="Hyperlink – CU Denver"/>
    <w:basedOn w:val="Normal-CUDenver"/>
    <w:next w:val="Normal-CUDenver"/>
    <w:autoRedefine/>
    <w:qFormat/>
    <w:rsid w:val="00754E28"/>
    <w:rPr>
      <w:color w:val="28939D" w:themeColor="accent2"/>
      <w:u w:val="single"/>
    </w:rPr>
  </w:style>
  <w:style w:type="paragraph" w:customStyle="1" w:styleId="ContactInformation-CUDenver">
    <w:name w:val="Contact Information - CU Denver"/>
    <w:basedOn w:val="Normal-CUDenver"/>
    <w:autoRedefine/>
    <w:rsid w:val="00E70F0B"/>
    <w:rPr>
      <w:sz w:val="14"/>
      <w:szCs w:val="14"/>
    </w:rPr>
  </w:style>
  <w:style w:type="paragraph" w:customStyle="1" w:styleId="ContactInfo-CUDenver">
    <w:name w:val="Contact Info - CU Denver"/>
    <w:basedOn w:val="Normal-CUDenver"/>
    <w:autoRedefine/>
    <w:qFormat/>
    <w:rsid w:val="00195E91"/>
    <w:rPr>
      <w:color w:val="FF0000"/>
      <w:szCs w:val="14"/>
    </w:rPr>
  </w:style>
  <w:style w:type="paragraph" w:styleId="Title">
    <w:name w:val="Title"/>
    <w:basedOn w:val="Normal"/>
    <w:next w:val="Normal"/>
    <w:link w:val="TitleChar"/>
    <w:uiPriority w:val="10"/>
    <w:qFormat/>
    <w:rsid w:val="00754E2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4E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Title-CUDenver">
    <w:name w:val="Title - CU Denver"/>
    <w:basedOn w:val="Title"/>
    <w:next w:val="BodyText-CUDenver"/>
    <w:autoRedefine/>
    <w:qFormat/>
    <w:rsid w:val="006012EC"/>
    <w:rPr>
      <w:rFonts w:ascii="Arial Narrow" w:hAnsi="Arial Narrow" w:cs="Times New Roman (Headings CS)"/>
      <w:b/>
      <w:bCs/>
      <w:i/>
      <w:iCs/>
      <w:caps/>
      <w:spacing w:val="10"/>
    </w:rPr>
  </w:style>
  <w:style w:type="character" w:styleId="Emphasis">
    <w:name w:val="Emphasis"/>
    <w:basedOn w:val="DefaultParagraphFont"/>
    <w:uiPriority w:val="20"/>
    <w:qFormat/>
    <w:rsid w:val="00754E28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754E28"/>
    <w:rPr>
      <w:i/>
      <w:iCs/>
      <w:color w:val="404040" w:themeColor="text1" w:themeTint="BF"/>
      <w:sz w:val="20"/>
    </w:rPr>
  </w:style>
  <w:style w:type="table" w:styleId="TableGrid">
    <w:name w:val="Table Grid"/>
    <w:basedOn w:val="TableNormal"/>
    <w:uiPriority w:val="59"/>
    <w:rsid w:val="007962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7962C6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IntenseEmphasis">
    <w:name w:val="Intense Emphasis"/>
    <w:basedOn w:val="DefaultParagraphFont"/>
    <w:uiPriority w:val="21"/>
    <w:qFormat/>
    <w:rsid w:val="00884056"/>
    <w:rPr>
      <w:i/>
      <w:iCs/>
      <w:color w:val="000000" w:themeColor="text1"/>
    </w:rPr>
  </w:style>
  <w:style w:type="character" w:styleId="PageNumber">
    <w:name w:val="page number"/>
    <w:basedOn w:val="DefaultParagraphFont"/>
    <w:uiPriority w:val="99"/>
    <w:semiHidden/>
    <w:unhideWhenUsed/>
    <w:rsid w:val="00FF051D"/>
  </w:style>
  <w:style w:type="character" w:customStyle="1" w:styleId="Heading4Char">
    <w:name w:val="Heading 4 Char"/>
    <w:basedOn w:val="DefaultParagraphFont"/>
    <w:link w:val="Heading4"/>
    <w:uiPriority w:val="9"/>
    <w:rsid w:val="00377FC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77FC0"/>
    <w:pPr>
      <w:spacing w:before="100" w:beforeAutospacing="1" w:after="100" w:afterAutospacing="1"/>
    </w:pPr>
    <w:rPr>
      <w:rFonts w:ascii="Times New Roman" w:eastAsia="Times New Roman" w:hAnsi="Times New Roman"/>
      <w:sz w:val="24"/>
    </w:rPr>
  </w:style>
  <w:style w:type="paragraph" w:styleId="ListParagraph">
    <w:name w:val="List Paragraph"/>
    <w:basedOn w:val="Normal"/>
    <w:uiPriority w:val="34"/>
    <w:qFormat/>
    <w:rsid w:val="00613A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18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5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yton%20Nguyen\Downloads\04_CU%20Denver_Proposal%20Template.dotx" TargetMode="External"/></Relationships>
</file>

<file path=word/theme/theme1.xml><?xml version="1.0" encoding="utf-8"?>
<a:theme xmlns:a="http://schemas.openxmlformats.org/drawingml/2006/main" name="CU Denver Theme_01">
  <a:themeElements>
    <a:clrScheme name="CU Denver Moments Color Palette">
      <a:dk1>
        <a:srgbClr val="000000"/>
      </a:dk1>
      <a:lt1>
        <a:srgbClr val="FFFFFF"/>
      </a:lt1>
      <a:dk2>
        <a:srgbClr val="CFB87C"/>
      </a:dk2>
      <a:lt2>
        <a:srgbClr val="F1EAD8"/>
      </a:lt2>
      <a:accent1>
        <a:srgbClr val="CFB87C"/>
      </a:accent1>
      <a:accent2>
        <a:srgbClr val="28939D"/>
      </a:accent2>
      <a:accent3>
        <a:srgbClr val="244C59"/>
      </a:accent3>
      <a:accent4>
        <a:srgbClr val="A3A3A3"/>
      </a:accent4>
      <a:accent5>
        <a:srgbClr val="56595C"/>
      </a:accent5>
      <a:accent6>
        <a:srgbClr val="F1EAD8"/>
      </a:accent6>
      <a:hlink>
        <a:srgbClr val="244C59"/>
      </a:hlink>
      <a:folHlink>
        <a:srgbClr val="104D5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aefc565-f3f0-4ffd-ac99-22e92fe2529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B0BC553E7602429FE43BEEBCD74AF7" ma:contentTypeVersion="14" ma:contentTypeDescription="Create a new document." ma:contentTypeScope="" ma:versionID="b2900b846b51ceada3f5bd4a00d9b8da">
  <xsd:schema xmlns:xsd="http://www.w3.org/2001/XMLSchema" xmlns:xs="http://www.w3.org/2001/XMLSchema" xmlns:p="http://schemas.microsoft.com/office/2006/metadata/properties" xmlns:ns3="3aefc565-f3f0-4ffd-ac99-22e92fe25298" xmlns:ns4="a97b4571-bf4c-44b9-be8d-c1d03fcec58a" targetNamespace="http://schemas.microsoft.com/office/2006/metadata/properties" ma:root="true" ma:fieldsID="44c2f9eeae563872e71cbeb209ffc6df" ns3:_="" ns4:_="">
    <xsd:import namespace="3aefc565-f3f0-4ffd-ac99-22e92fe25298"/>
    <xsd:import namespace="a97b4571-bf4c-44b9-be8d-c1d03fcec58a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efc565-f3f0-4ffd-ac99-22e92fe25298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7b4571-bf4c-44b9-be8d-c1d03fcec58a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53D17A-4697-4143-94AC-0103E3C82F9E}">
  <ds:schemaRefs>
    <ds:schemaRef ds:uri="http://schemas.microsoft.com/office/2006/metadata/properties"/>
    <ds:schemaRef ds:uri="http://schemas.microsoft.com/office/infopath/2007/PartnerControls"/>
    <ds:schemaRef ds:uri="3aefc565-f3f0-4ffd-ac99-22e92fe25298"/>
  </ds:schemaRefs>
</ds:datastoreItem>
</file>

<file path=customXml/itemProps2.xml><?xml version="1.0" encoding="utf-8"?>
<ds:datastoreItem xmlns:ds="http://schemas.openxmlformats.org/officeDocument/2006/customXml" ds:itemID="{08BB7B8F-7D3B-41FB-9193-6C84293819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195FBD-B1E0-4F00-97AF-2B08695D5E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efc565-f3f0-4ffd-ac99-22e92fe25298"/>
    <ds:schemaRef ds:uri="a97b4571-bf4c-44b9-be8d-c1d03fcec5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04_CU%20Denver_Proposal%20Template.dotx</Template>
  <TotalTime>0</TotalTime>
  <Pages>1</Pages>
  <Words>888</Words>
  <Characters>5062</Characters>
  <Application>Microsoft Office Word</Application>
  <DocSecurity>4</DocSecurity>
  <Lines>42</Lines>
  <Paragraphs>11</Paragraphs>
  <ScaleCrop>false</ScaleCrop>
  <Company>University of Colorado Denver</Company>
  <LinksUpToDate>false</LinksUpToDate>
  <CharactersWithSpaces>5939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Dayton Nguyen</dc:creator>
  <cp:keywords/>
  <dc:description/>
  <cp:lastModifiedBy>Nguyen, Dayton</cp:lastModifiedBy>
  <cp:revision>3</cp:revision>
  <dcterms:created xsi:type="dcterms:W3CDTF">2025-11-14T03:34:00Z</dcterms:created>
  <dcterms:modified xsi:type="dcterms:W3CDTF">2025-11-14T04:01:00Z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0x01010095B0BC553E7602429FE43BEEBCD74AF7</vt:lpwstr>
  </property>
</Properties>
</file>